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74DB3A55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502C1AF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6AF6E7" wp14:editId="33E5AC44">
                      <wp:extent cx="1866900" cy="2049780"/>
                      <wp:effectExtent l="19050" t="19050" r="38100" b="4572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04978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598141" id="Oval 2" o:spid="_x0000_s1026" alt="Title: Professional Headshot of Man" style="width:147pt;height:1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5CD119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A1D819C" w14:textId="64A9C681" w:rsidR="00F1349B" w:rsidRPr="00F1349B" w:rsidRDefault="00F1349B" w:rsidP="00F1349B">
            <w:pPr>
              <w:pStyle w:val="Title"/>
              <w:rPr>
                <w:sz w:val="44"/>
                <w:szCs w:val="44"/>
              </w:rPr>
            </w:pPr>
            <w:r w:rsidRPr="00F1349B">
              <w:rPr>
                <w:sz w:val="44"/>
                <w:szCs w:val="44"/>
              </w:rPr>
              <w:t>Garima chaudhary</w:t>
            </w:r>
          </w:p>
          <w:p w14:paraId="26B7D10A" w14:textId="14B07F11" w:rsidR="001B2ABD" w:rsidRDefault="001B2ABD" w:rsidP="001B2ABD">
            <w:pPr>
              <w:pStyle w:val="Subtitle"/>
            </w:pPr>
          </w:p>
        </w:tc>
      </w:tr>
      <w:tr w:rsidR="001B2ABD" w14:paraId="5629D124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4769823581EE458AA0BC54BF7A5844EF"/>
              </w:placeholder>
              <w:temporary/>
              <w:showingPlcHdr/>
              <w15:appearance w15:val="hidden"/>
            </w:sdtPr>
            <w:sdtEndPr/>
            <w:sdtContent>
              <w:p w14:paraId="1959B695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28B3CB4" w14:textId="0378F536" w:rsidR="00036450" w:rsidRPr="000D0FB3" w:rsidRDefault="000D0FB3" w:rsidP="000D0FB3">
            <w:r w:rsidRPr="000D0FB3">
              <w:rPr>
                <w:rFonts w:cs="Segoe UI"/>
                <w:sz w:val="21"/>
                <w:szCs w:val="21"/>
                <w:shd w:val="clear" w:color="auto" w:fill="FFFFFF"/>
              </w:rPr>
              <w:t>A creative strategist and out-of-the-box thinker, I am a firm believer that the GLASS IS ALWAYS FULL, Half AIR &amp; Half WATER but it’s always FULL and what you make of it, is totally your call. A fun happy-go-lucky kind of an individual I firmly believe if you can make your team &amp; your customers happy, you’ll never have to worry about profits.</w:t>
            </w:r>
          </w:p>
          <w:p w14:paraId="62A4B82E" w14:textId="77777777" w:rsidR="00036450" w:rsidRDefault="00036450" w:rsidP="00036450"/>
          <w:sdt>
            <w:sdtPr>
              <w:id w:val="-1954003311"/>
              <w:placeholder>
                <w:docPart w:val="2F3A2D01E6624FD785AED15876F7D502"/>
              </w:placeholder>
              <w:temporary/>
              <w:showingPlcHdr/>
              <w15:appearance w15:val="hidden"/>
            </w:sdtPr>
            <w:sdtEndPr/>
            <w:sdtContent>
              <w:p w14:paraId="643AA10A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EC8BF70222DA4E52ABC9F84150376049"/>
              </w:placeholder>
              <w:temporary/>
              <w:showingPlcHdr/>
              <w15:appearance w15:val="hidden"/>
            </w:sdtPr>
            <w:sdtEndPr/>
            <w:sdtContent>
              <w:p w14:paraId="3840DECA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2BAFC346" w14:textId="79F98643" w:rsidR="004D3011" w:rsidRDefault="00F2627F" w:rsidP="004D3011">
            <w:r>
              <w:t>8449381918</w:t>
            </w:r>
          </w:p>
          <w:p w14:paraId="10E330BF" w14:textId="77777777" w:rsidR="004D3011" w:rsidRPr="004D3011" w:rsidRDefault="004D3011" w:rsidP="004D3011"/>
          <w:sdt>
            <w:sdtPr>
              <w:id w:val="67859272"/>
              <w:placeholder>
                <w:docPart w:val="CF36BD6753E24034842F6323DEB4ABE6"/>
              </w:placeholder>
              <w:temporary/>
              <w:showingPlcHdr/>
              <w15:appearance w15:val="hidden"/>
            </w:sdtPr>
            <w:sdtEndPr/>
            <w:sdtContent>
              <w:p w14:paraId="76D1BA78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66EB7871" w14:textId="674A8B32" w:rsidR="004D3011" w:rsidRDefault="009A45B1" w:rsidP="004D3011">
            <w:hyperlink r:id="rId11" w:history="1">
              <w:r w:rsidR="00F2627F">
                <w:rPr>
                  <w:rStyle w:val="Hyperlink"/>
                </w:rPr>
                <w:t>https://www.linkedin.com/in/garima-chaudhary-46016615b/</w:t>
              </w:r>
            </w:hyperlink>
          </w:p>
          <w:p w14:paraId="727861C9" w14:textId="77777777" w:rsidR="004D3011" w:rsidRDefault="004D3011" w:rsidP="004D3011"/>
          <w:sdt>
            <w:sdtPr>
              <w:id w:val="-240260293"/>
              <w:placeholder>
                <w:docPart w:val="8FA4E982FDBB46D6972D89523CC4C97C"/>
              </w:placeholder>
              <w:temporary/>
              <w:showingPlcHdr/>
              <w15:appearance w15:val="hidden"/>
            </w:sdtPr>
            <w:sdtEndPr/>
            <w:sdtContent>
              <w:p w14:paraId="0F4C5AF4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7F49EAB9" w14:textId="5883BEEB" w:rsidR="00036450" w:rsidRPr="00E4381A" w:rsidRDefault="00F2627F" w:rsidP="004D3011">
            <w:pPr>
              <w:rPr>
                <w:rStyle w:val="Hyperlink"/>
              </w:rPr>
            </w:pPr>
            <w:r>
              <w:t>Cgarima636@gmail.com</w:t>
            </w:r>
          </w:p>
          <w:sdt>
            <w:sdtPr>
              <w:id w:val="-1444214663"/>
              <w:placeholder>
                <w:docPart w:val="9B9FFFA36C1B4D3EA97806CB813A0A50"/>
              </w:placeholder>
              <w:temporary/>
              <w:showingPlcHdr/>
              <w15:appearance w15:val="hidden"/>
            </w:sdtPr>
            <w:sdtEndPr/>
            <w:sdtContent>
              <w:p w14:paraId="51BEC23A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1E2E1133" w14:textId="153F6F34" w:rsidR="004D3011" w:rsidRDefault="00F2627F" w:rsidP="004D3011">
            <w:r>
              <w:t>Reading</w:t>
            </w:r>
          </w:p>
          <w:p w14:paraId="68569B1B" w14:textId="78BDDCFF" w:rsidR="004D3011" w:rsidRDefault="00F2627F" w:rsidP="004D3011">
            <w:r>
              <w:t>Blogging</w:t>
            </w:r>
          </w:p>
          <w:p w14:paraId="5D8942E2" w14:textId="123B763D" w:rsidR="004D3011" w:rsidRDefault="00F2627F" w:rsidP="004D3011">
            <w:r>
              <w:t>Travelling</w:t>
            </w:r>
          </w:p>
          <w:p w14:paraId="75D7BD67" w14:textId="0CED2133" w:rsidR="004D3011" w:rsidRPr="004D3011" w:rsidRDefault="00F2627F" w:rsidP="004D3011">
            <w:r>
              <w:t>Volunteering</w:t>
            </w:r>
          </w:p>
        </w:tc>
        <w:tc>
          <w:tcPr>
            <w:tcW w:w="720" w:type="dxa"/>
          </w:tcPr>
          <w:p w14:paraId="708A086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rPr>
                <w:rFonts w:ascii="Century Gothic" w:hAnsi="Century Gothic"/>
              </w:rPr>
              <w:id w:val="1049110328"/>
              <w:placeholder>
                <w:docPart w:val="52616BE626384F0ABA828D414737C196"/>
              </w:placeholder>
              <w:temporary/>
              <w:showingPlcHdr/>
              <w15:appearance w15:val="hidden"/>
            </w:sdtPr>
            <w:sdtEndPr/>
            <w:sdtContent>
              <w:p w14:paraId="7A727971" w14:textId="77777777" w:rsidR="001B2ABD" w:rsidRPr="00F2627F" w:rsidRDefault="00E25A26" w:rsidP="00036450">
                <w:pPr>
                  <w:pStyle w:val="Heading2"/>
                  <w:rPr>
                    <w:rFonts w:ascii="Century Gothic" w:hAnsi="Century Gothic"/>
                  </w:rPr>
                </w:pPr>
                <w:r w:rsidRPr="00F2627F">
                  <w:rPr>
                    <w:rFonts w:ascii="Century Gothic" w:hAnsi="Century Gothic"/>
                  </w:rPr>
                  <w:t>EDUCATION</w:t>
                </w:r>
              </w:p>
            </w:sdtContent>
          </w:sdt>
          <w:p w14:paraId="363A43C5" w14:textId="166DF800" w:rsidR="004D3011" w:rsidRPr="00F2627F" w:rsidRDefault="00F1349B" w:rsidP="00F1349B">
            <w:pPr>
              <w:pStyle w:val="Heading4"/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Dayawati Modi Public School</w:t>
            </w:r>
          </w:p>
          <w:p w14:paraId="13CFE1A8" w14:textId="2E108886" w:rsidR="00F1349B" w:rsidRPr="00F2627F" w:rsidRDefault="00F1349B" w:rsidP="00F1349B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CBSE</w:t>
            </w:r>
          </w:p>
          <w:p w14:paraId="2B916A0C" w14:textId="049E1339" w:rsidR="00F1349B" w:rsidRPr="00F2627F" w:rsidRDefault="00F1349B" w:rsidP="00F1349B">
            <w:pPr>
              <w:rPr>
                <w:rFonts w:ascii="Century Gothic" w:hAnsi="Century Gothic"/>
              </w:rPr>
            </w:pPr>
          </w:p>
          <w:p w14:paraId="3F542269" w14:textId="7F96408B" w:rsidR="00F1349B" w:rsidRPr="00F2627F" w:rsidRDefault="00F1349B" w:rsidP="00F1349B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Intermediate-65%</w:t>
            </w:r>
            <w:r w:rsidR="00A67531">
              <w:rPr>
                <w:rFonts w:ascii="Century Gothic" w:hAnsi="Century Gothic"/>
              </w:rPr>
              <w:t xml:space="preserve"> (2014)</w:t>
            </w:r>
          </w:p>
          <w:p w14:paraId="2793C219" w14:textId="4D325AF7" w:rsidR="00F1349B" w:rsidRPr="00F2627F" w:rsidRDefault="00F1349B" w:rsidP="00F1349B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High School-68%</w:t>
            </w:r>
            <w:r w:rsidR="00A67531">
              <w:rPr>
                <w:rFonts w:ascii="Century Gothic" w:hAnsi="Century Gothic"/>
              </w:rPr>
              <w:t xml:space="preserve"> (2016)</w:t>
            </w:r>
          </w:p>
          <w:p w14:paraId="7446A1DF" w14:textId="77777777" w:rsidR="00036450" w:rsidRPr="00F2627F" w:rsidRDefault="00036450" w:rsidP="00036450">
            <w:pPr>
              <w:rPr>
                <w:rFonts w:ascii="Century Gothic" w:hAnsi="Century Gothic"/>
              </w:rPr>
            </w:pPr>
          </w:p>
          <w:p w14:paraId="54BCE8E3" w14:textId="6CFBE06B" w:rsidR="00036450" w:rsidRPr="00F2627F" w:rsidRDefault="00F1349B" w:rsidP="00B359E4">
            <w:pPr>
              <w:pStyle w:val="Heading4"/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Vidya Knowledge Park</w:t>
            </w:r>
          </w:p>
          <w:p w14:paraId="15DD5153" w14:textId="5E82078B" w:rsidR="00F1349B" w:rsidRPr="00F2627F" w:rsidRDefault="00F1349B" w:rsidP="00F1349B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CCS University</w:t>
            </w:r>
          </w:p>
          <w:p w14:paraId="6E3F367C" w14:textId="1F035FB7" w:rsidR="00036450" w:rsidRPr="00F2627F" w:rsidRDefault="00036450" w:rsidP="00B359E4">
            <w:pPr>
              <w:pStyle w:val="Date"/>
              <w:rPr>
                <w:rFonts w:ascii="Century Gothic" w:hAnsi="Century Gothic"/>
              </w:rPr>
            </w:pPr>
          </w:p>
          <w:p w14:paraId="5F7BA5F4" w14:textId="0926729B" w:rsidR="00F1349B" w:rsidRPr="00F2627F" w:rsidRDefault="00F1349B" w:rsidP="00F1349B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>BCA-72%</w:t>
            </w:r>
            <w:r w:rsidR="00A67531">
              <w:rPr>
                <w:rFonts w:ascii="Century Gothic" w:hAnsi="Century Gothic"/>
              </w:rPr>
              <w:t xml:space="preserve"> (2019)</w:t>
            </w:r>
          </w:p>
          <w:sdt>
            <w:sdtPr>
              <w:rPr>
                <w:rFonts w:ascii="Century Gothic" w:hAnsi="Century Gothic"/>
              </w:rPr>
              <w:id w:val="1001553383"/>
              <w:placeholder>
                <w:docPart w:val="5421F9ED5C5A4E149DF17C28427E2D0A"/>
              </w:placeholder>
              <w:temporary/>
              <w:showingPlcHdr/>
              <w15:appearance w15:val="hidden"/>
            </w:sdtPr>
            <w:sdtEndPr/>
            <w:sdtContent>
              <w:p w14:paraId="2A4C8EA7" w14:textId="77777777" w:rsidR="00036450" w:rsidRPr="00F2627F" w:rsidRDefault="00036450" w:rsidP="00036450">
                <w:pPr>
                  <w:pStyle w:val="Heading2"/>
                  <w:rPr>
                    <w:rFonts w:ascii="Century Gothic" w:hAnsi="Century Gothic"/>
                  </w:rPr>
                </w:pPr>
                <w:r w:rsidRPr="00F2627F">
                  <w:rPr>
                    <w:rFonts w:ascii="Century Gothic" w:hAnsi="Century Gothic"/>
                  </w:rPr>
                  <w:t>WORK EXPERIENCE</w:t>
                </w:r>
              </w:p>
            </w:sdtContent>
          </w:sdt>
          <w:p w14:paraId="560956A9" w14:textId="76C2DDA2" w:rsidR="00036450" w:rsidRPr="00F2627F" w:rsidRDefault="00F1349B" w:rsidP="00B359E4">
            <w:pPr>
              <w:pStyle w:val="Heading4"/>
              <w:rPr>
                <w:rFonts w:ascii="Century Gothic" w:hAnsi="Century Gothic"/>
                <w:bCs/>
              </w:rPr>
            </w:pPr>
            <w:r w:rsidRPr="00F2627F">
              <w:rPr>
                <w:rFonts w:ascii="Century Gothic" w:hAnsi="Century Gothic"/>
              </w:rPr>
              <w:t>Go Sales Pvt Ltd</w:t>
            </w:r>
            <w:r w:rsidR="00036450" w:rsidRPr="00F2627F">
              <w:rPr>
                <w:rFonts w:ascii="Century Gothic" w:hAnsi="Century Gothic"/>
              </w:rPr>
              <w:t xml:space="preserve">  </w:t>
            </w:r>
          </w:p>
          <w:p w14:paraId="3F4E81DD" w14:textId="02732267" w:rsidR="00036450" w:rsidRPr="00F2627F" w:rsidRDefault="00F1349B" w:rsidP="00B359E4">
            <w:pPr>
              <w:pStyle w:val="Date"/>
              <w:rPr>
                <w:rFonts w:ascii="Century Gothic" w:hAnsi="Century Gothic"/>
                <w:b/>
                <w:bCs/>
              </w:rPr>
            </w:pPr>
            <w:r w:rsidRPr="00F2627F">
              <w:rPr>
                <w:rFonts w:ascii="Century Gothic" w:hAnsi="Century Gothic"/>
                <w:b/>
                <w:bCs/>
              </w:rPr>
              <w:t>Team Leader</w:t>
            </w:r>
          </w:p>
          <w:p w14:paraId="3466F5F7" w14:textId="6425BF20" w:rsidR="004D3011" w:rsidRPr="00F2627F" w:rsidRDefault="00F1349B" w:rsidP="00036450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Responsible for </w:t>
            </w:r>
            <w:r w:rsidRPr="00F2627F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guiding</w:t>
            </w: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a group of employees as they complete a project.</w:t>
            </w:r>
          </w:p>
          <w:p w14:paraId="0EB28C4E" w14:textId="77777777" w:rsidR="00F1349B" w:rsidRPr="00F2627F" w:rsidRDefault="00F1349B" w:rsidP="00036450">
            <w:pPr>
              <w:rPr>
                <w:rFonts w:ascii="Century Gothic" w:hAnsi="Century Gothic"/>
              </w:rPr>
            </w:pPr>
          </w:p>
          <w:p w14:paraId="6CF6D101" w14:textId="717B3B70" w:rsidR="004D3011" w:rsidRPr="00F2627F" w:rsidRDefault="009A45B1" w:rsidP="00B359E4">
            <w:pPr>
              <w:pStyle w:val="Heading4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</w:rPr>
              <w:t>Elyzium Digital</w:t>
            </w:r>
            <w:r w:rsidR="00F1349B" w:rsidRPr="00F2627F">
              <w:rPr>
                <w:rFonts w:ascii="Century Gothic" w:hAnsi="Century Gothic"/>
              </w:rPr>
              <w:t xml:space="preserve"> Pvt Ltd</w:t>
            </w:r>
          </w:p>
          <w:p w14:paraId="53BD101E" w14:textId="2C37207C" w:rsidR="004D3011" w:rsidRPr="00F2627F" w:rsidRDefault="00F1349B" w:rsidP="00B359E4">
            <w:pPr>
              <w:pStyle w:val="Date"/>
              <w:rPr>
                <w:rFonts w:ascii="Century Gothic" w:hAnsi="Century Gothic"/>
                <w:b/>
                <w:bCs/>
              </w:rPr>
            </w:pPr>
            <w:r w:rsidRPr="00F2627F">
              <w:rPr>
                <w:rFonts w:ascii="Century Gothic" w:hAnsi="Century Gothic"/>
                <w:b/>
                <w:bCs/>
              </w:rPr>
              <w:t>Sales Manager</w:t>
            </w:r>
          </w:p>
          <w:p w14:paraId="0ED73A24" w14:textId="05883C36" w:rsidR="00F1349B" w:rsidRPr="00F2627F" w:rsidRDefault="00F1349B" w:rsidP="004D3011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Achieving growth and hitting </w:t>
            </w:r>
            <w:r w:rsidRPr="00F2627F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sales</w:t>
            </w: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 targets by successfully managing the </w:t>
            </w:r>
            <w:r w:rsidRPr="00F2627F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sales</w:t>
            </w: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 team.</w:t>
            </w:r>
          </w:p>
          <w:p w14:paraId="17203960" w14:textId="35EAE16F" w:rsidR="004D3011" w:rsidRPr="00F2627F" w:rsidRDefault="00036450" w:rsidP="004D3011">
            <w:pPr>
              <w:rPr>
                <w:rFonts w:ascii="Century Gothic" w:hAnsi="Century Gothic"/>
              </w:rPr>
            </w:pPr>
            <w:r w:rsidRPr="00F2627F">
              <w:rPr>
                <w:rFonts w:ascii="Century Gothic" w:hAnsi="Century Gothic"/>
              </w:rPr>
              <w:t xml:space="preserve"> </w:t>
            </w:r>
          </w:p>
          <w:p w14:paraId="5A363CF2" w14:textId="77777777" w:rsidR="004D3011" w:rsidRPr="00F2627F" w:rsidRDefault="004D3011" w:rsidP="00036450">
            <w:pPr>
              <w:rPr>
                <w:rFonts w:ascii="Century Gothic" w:hAnsi="Century Gothic"/>
              </w:rPr>
            </w:pPr>
          </w:p>
          <w:sdt>
            <w:sdtPr>
              <w:rPr>
                <w:rFonts w:ascii="Century Gothic" w:hAnsi="Century Gothic"/>
              </w:rPr>
              <w:id w:val="1669594239"/>
              <w:placeholder>
                <w:docPart w:val="5D7A0BC6779E462891BCC88B1E630B50"/>
              </w:placeholder>
              <w:temporary/>
              <w:showingPlcHdr/>
              <w15:appearance w15:val="hidden"/>
            </w:sdtPr>
            <w:sdtEndPr/>
            <w:sdtContent>
              <w:p w14:paraId="6DCD08C5" w14:textId="77777777" w:rsidR="00036450" w:rsidRPr="00F2627F" w:rsidRDefault="00180329" w:rsidP="00036450">
                <w:pPr>
                  <w:pStyle w:val="Heading2"/>
                  <w:rPr>
                    <w:rFonts w:ascii="Century Gothic" w:hAnsi="Century Gothic"/>
                  </w:rPr>
                </w:pPr>
                <w:r w:rsidRPr="00F2627F">
                  <w:rPr>
                    <w:rStyle w:val="Heading2Char"/>
                    <w:rFonts w:ascii="Century Gothic" w:hAnsi="Century Gothic"/>
                    <w:b/>
                    <w:bCs/>
                    <w:caps/>
                  </w:rPr>
                  <w:t>SKILLS</w:t>
                </w:r>
              </w:p>
            </w:sdtContent>
          </w:sdt>
          <w:p w14:paraId="412A6013" w14:textId="052FCE74" w:rsidR="00036450" w:rsidRPr="00F2627F" w:rsidRDefault="00F2627F" w:rsidP="004D3011">
            <w:pPr>
              <w:rPr>
                <w:rFonts w:ascii="Century Gothic" w:hAnsi="Century Gothic"/>
                <w:noProof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t>Problem solving and decision-making</w:t>
            </w:r>
          </w:p>
          <w:p w14:paraId="7B27D9CE" w14:textId="77777777" w:rsidR="00F1349B" w:rsidRPr="00F2627F" w:rsidRDefault="00F1349B" w:rsidP="004D3011">
            <w:pPr>
              <w:rPr>
                <w:rFonts w:ascii="Century Gothic" w:hAnsi="Century Gothic"/>
                <w:noProof/>
                <w:color w:val="000000" w:themeColor="text1"/>
              </w:rPr>
            </w:pPr>
            <w:r w:rsidRPr="00F2627F">
              <w:rPr>
                <w:rFonts w:ascii="Century Gothic" w:hAnsi="Century Gothic"/>
                <w:noProof/>
                <w:color w:val="000000" w:themeColor="text1"/>
              </w:rPr>
              <w:t>Communication skills</w:t>
            </w:r>
          </w:p>
          <w:p w14:paraId="52395669" w14:textId="77777777" w:rsidR="00F1349B" w:rsidRPr="00F2627F" w:rsidRDefault="00F1349B" w:rsidP="004D3011">
            <w:pPr>
              <w:rPr>
                <w:rFonts w:ascii="Century Gothic" w:hAnsi="Century Gothic"/>
                <w:noProof/>
                <w:color w:val="000000" w:themeColor="text1"/>
              </w:rPr>
            </w:pPr>
            <w:r w:rsidRPr="00F2627F">
              <w:rPr>
                <w:rFonts w:ascii="Century Gothic" w:hAnsi="Century Gothic"/>
                <w:noProof/>
                <w:color w:val="000000" w:themeColor="text1"/>
              </w:rPr>
              <w:t>Presentation Skills</w:t>
            </w:r>
          </w:p>
          <w:p w14:paraId="7A490644" w14:textId="77777777" w:rsidR="00F1349B" w:rsidRPr="00F2627F" w:rsidRDefault="00F1349B" w:rsidP="004D3011">
            <w:pPr>
              <w:rPr>
                <w:rFonts w:ascii="Century Gothic" w:hAnsi="Century Gothic"/>
                <w:noProof/>
                <w:color w:val="000000" w:themeColor="text1"/>
              </w:rPr>
            </w:pPr>
            <w:r w:rsidRPr="00F2627F">
              <w:rPr>
                <w:rFonts w:ascii="Century Gothic" w:hAnsi="Century Gothic"/>
                <w:noProof/>
                <w:color w:val="000000" w:themeColor="text1"/>
              </w:rPr>
              <w:t>Technical</w:t>
            </w:r>
          </w:p>
          <w:p w14:paraId="790D0779" w14:textId="77777777" w:rsidR="00F1349B" w:rsidRPr="00F2627F" w:rsidRDefault="00F1349B" w:rsidP="004D3011">
            <w:pPr>
              <w:rPr>
                <w:rFonts w:ascii="Century Gothic" w:hAnsi="Century Gothic"/>
                <w:noProof/>
                <w:color w:val="000000" w:themeColor="text1"/>
              </w:rPr>
            </w:pPr>
            <w:r w:rsidRPr="00F2627F">
              <w:rPr>
                <w:rFonts w:ascii="Century Gothic" w:hAnsi="Century Gothic"/>
                <w:noProof/>
                <w:color w:val="000000" w:themeColor="text1"/>
              </w:rPr>
              <w:t>Managerial</w:t>
            </w:r>
          </w:p>
          <w:p w14:paraId="34FDAFEE" w14:textId="314B8CC8" w:rsidR="00F1349B" w:rsidRPr="00F2627F" w:rsidRDefault="00F2627F" w:rsidP="004D3011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Organization</w:t>
            </w:r>
            <w:r w:rsidR="00F1349B"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and delegation</w:t>
            </w:r>
          </w:p>
          <w:p w14:paraId="0207AC05" w14:textId="77777777" w:rsidR="00F1349B" w:rsidRPr="00F2627F" w:rsidRDefault="00F1349B" w:rsidP="004D3011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Interpersonal</w:t>
            </w:r>
          </w:p>
          <w:p w14:paraId="6DD66D3E" w14:textId="06052F23" w:rsidR="00F1349B" w:rsidRPr="00F2627F" w:rsidRDefault="00F1349B" w:rsidP="004D3011">
            <w:pPr>
              <w:rPr>
                <w:rFonts w:ascii="Century Gothic" w:hAnsi="Century Gothic"/>
                <w:color w:val="FFFFFF" w:themeColor="background1"/>
              </w:rPr>
            </w:pPr>
            <w:r w:rsidRPr="00F2627F">
              <w:rPr>
                <w:rFonts w:ascii="Century Gothic" w:hAnsi="Century Gothic" w:cs="Arial"/>
                <w:color w:val="222222"/>
                <w:shd w:val="clear" w:color="auto" w:fill="FFFFFF"/>
              </w:rPr>
              <w:t>Mentoring</w:t>
            </w:r>
          </w:p>
        </w:tc>
      </w:tr>
    </w:tbl>
    <w:p w14:paraId="1D494864" w14:textId="77777777" w:rsidR="0043117B" w:rsidRDefault="009A45B1" w:rsidP="000C45FF">
      <w:pPr>
        <w:tabs>
          <w:tab w:val="left" w:pos="990"/>
        </w:tabs>
      </w:pPr>
    </w:p>
    <w:sectPr w:rsidR="0043117B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5FF3B" w14:textId="77777777" w:rsidR="002C7701" w:rsidRDefault="002C7701" w:rsidP="000C45FF">
      <w:r>
        <w:separator/>
      </w:r>
    </w:p>
  </w:endnote>
  <w:endnote w:type="continuationSeparator" w:id="0">
    <w:p w14:paraId="7D480618" w14:textId="77777777" w:rsidR="002C7701" w:rsidRDefault="002C770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16161" w14:textId="77777777" w:rsidR="002C7701" w:rsidRDefault="002C7701" w:rsidP="000C45FF">
      <w:r>
        <w:separator/>
      </w:r>
    </w:p>
  </w:footnote>
  <w:footnote w:type="continuationSeparator" w:id="0">
    <w:p w14:paraId="2874EEDF" w14:textId="77777777" w:rsidR="002C7701" w:rsidRDefault="002C770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9CDA4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8A75F1" wp14:editId="04DB671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9B"/>
    <w:rsid w:val="00036450"/>
    <w:rsid w:val="00094499"/>
    <w:rsid w:val="000C45FF"/>
    <w:rsid w:val="000D0FB3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C7701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B2646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260CD"/>
    <w:rsid w:val="00952C25"/>
    <w:rsid w:val="009A45B1"/>
    <w:rsid w:val="00A2118D"/>
    <w:rsid w:val="00A67531"/>
    <w:rsid w:val="00AD76E2"/>
    <w:rsid w:val="00B20152"/>
    <w:rsid w:val="00B359E4"/>
    <w:rsid w:val="00B57D98"/>
    <w:rsid w:val="00B70850"/>
    <w:rsid w:val="00BE73D2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B2609"/>
    <w:rsid w:val="00DD172A"/>
    <w:rsid w:val="00E25A26"/>
    <w:rsid w:val="00E4381A"/>
    <w:rsid w:val="00E55D74"/>
    <w:rsid w:val="00F1349B"/>
    <w:rsid w:val="00F2627F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1A5AA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nkedin.com/in/garima-chaudhary-46016615b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IMA%20CHAUDHARY\AppData\Local\Microsoft\Office\16.0\DTS\en-US%7bDE4D04F6-0A8D-46F2-9B76-A561ACFF1C19%7d\%7bB1893777-8A25-4973-8665-36DC26DD56B2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769823581EE458AA0BC54BF7A584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42E2D-26A0-44D2-A7A2-0E1775537C2D}"/>
      </w:docPartPr>
      <w:docPartBody>
        <w:p w:rsidR="00A22039" w:rsidRDefault="004C63A5">
          <w:pPr>
            <w:pStyle w:val="4769823581EE458AA0BC54BF7A5844EF"/>
          </w:pPr>
          <w:r w:rsidRPr="00D5459D">
            <w:t>Profile</w:t>
          </w:r>
        </w:p>
      </w:docPartBody>
    </w:docPart>
    <w:docPart>
      <w:docPartPr>
        <w:name w:val="2F3A2D01E6624FD785AED15876F7D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2C3C5-ADBF-4DDA-97C6-4DE24AD185E7}"/>
      </w:docPartPr>
      <w:docPartBody>
        <w:p w:rsidR="00A22039" w:rsidRDefault="004C63A5">
          <w:pPr>
            <w:pStyle w:val="2F3A2D01E6624FD785AED15876F7D502"/>
          </w:pPr>
          <w:r w:rsidRPr="00CB0055">
            <w:t>Contact</w:t>
          </w:r>
        </w:p>
      </w:docPartBody>
    </w:docPart>
    <w:docPart>
      <w:docPartPr>
        <w:name w:val="EC8BF70222DA4E52ABC9F84150376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9734-6EBF-45FA-9746-AF053FF8189B}"/>
      </w:docPartPr>
      <w:docPartBody>
        <w:p w:rsidR="00A22039" w:rsidRDefault="004C63A5">
          <w:pPr>
            <w:pStyle w:val="EC8BF70222DA4E52ABC9F84150376049"/>
          </w:pPr>
          <w:r w:rsidRPr="004D3011">
            <w:t>PHONE:</w:t>
          </w:r>
        </w:p>
      </w:docPartBody>
    </w:docPart>
    <w:docPart>
      <w:docPartPr>
        <w:name w:val="CF36BD6753E24034842F6323DEB4A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FA3BD-F0F5-4768-B0B8-4D32EAD3F233}"/>
      </w:docPartPr>
      <w:docPartBody>
        <w:p w:rsidR="00A22039" w:rsidRDefault="004C63A5">
          <w:pPr>
            <w:pStyle w:val="CF36BD6753E24034842F6323DEB4ABE6"/>
          </w:pPr>
          <w:r w:rsidRPr="004D3011">
            <w:t>WEBSITE:</w:t>
          </w:r>
        </w:p>
      </w:docPartBody>
    </w:docPart>
    <w:docPart>
      <w:docPartPr>
        <w:name w:val="8FA4E982FDBB46D6972D89523CC4C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DA63E-59FF-4614-A2E5-250F9113DF15}"/>
      </w:docPartPr>
      <w:docPartBody>
        <w:p w:rsidR="00A22039" w:rsidRDefault="004C63A5">
          <w:pPr>
            <w:pStyle w:val="8FA4E982FDBB46D6972D89523CC4C97C"/>
          </w:pPr>
          <w:r w:rsidRPr="004D3011">
            <w:t>EMAIL:</w:t>
          </w:r>
        </w:p>
      </w:docPartBody>
    </w:docPart>
    <w:docPart>
      <w:docPartPr>
        <w:name w:val="9B9FFFA36C1B4D3EA97806CB813A0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9AC19-03B6-42B7-B28E-76B18C61631B}"/>
      </w:docPartPr>
      <w:docPartBody>
        <w:p w:rsidR="00A22039" w:rsidRDefault="004C63A5">
          <w:pPr>
            <w:pStyle w:val="9B9FFFA36C1B4D3EA97806CB813A0A50"/>
          </w:pPr>
          <w:r w:rsidRPr="00CB0055">
            <w:t>Hobbies</w:t>
          </w:r>
        </w:p>
      </w:docPartBody>
    </w:docPart>
    <w:docPart>
      <w:docPartPr>
        <w:name w:val="52616BE626384F0ABA828D414737C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3922-6D5C-4285-A320-9E66835A806F}"/>
      </w:docPartPr>
      <w:docPartBody>
        <w:p w:rsidR="00A22039" w:rsidRDefault="004C63A5">
          <w:pPr>
            <w:pStyle w:val="52616BE626384F0ABA828D414737C196"/>
          </w:pPr>
          <w:r w:rsidRPr="00036450">
            <w:t>EDUCATION</w:t>
          </w:r>
        </w:p>
      </w:docPartBody>
    </w:docPart>
    <w:docPart>
      <w:docPartPr>
        <w:name w:val="5421F9ED5C5A4E149DF17C28427E2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79C6F-8179-4DED-A913-2EB058B31234}"/>
      </w:docPartPr>
      <w:docPartBody>
        <w:p w:rsidR="00A22039" w:rsidRDefault="004C63A5">
          <w:pPr>
            <w:pStyle w:val="5421F9ED5C5A4E149DF17C28427E2D0A"/>
          </w:pPr>
          <w:r w:rsidRPr="00036450">
            <w:t>WORK EXPERIENCE</w:t>
          </w:r>
        </w:p>
      </w:docPartBody>
    </w:docPart>
    <w:docPart>
      <w:docPartPr>
        <w:name w:val="5D7A0BC6779E462891BCC88B1E630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9B8B1-F68C-40C4-B293-B80F1DD84681}"/>
      </w:docPartPr>
      <w:docPartBody>
        <w:p w:rsidR="00A22039" w:rsidRDefault="004C63A5">
          <w:pPr>
            <w:pStyle w:val="5D7A0BC6779E462891BCC88B1E630B50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A5"/>
    <w:rsid w:val="001E6B98"/>
    <w:rsid w:val="004C63A5"/>
    <w:rsid w:val="00A2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69823581EE458AA0BC54BF7A5844EF">
    <w:name w:val="4769823581EE458AA0BC54BF7A5844EF"/>
  </w:style>
  <w:style w:type="paragraph" w:customStyle="1" w:styleId="2F3A2D01E6624FD785AED15876F7D502">
    <w:name w:val="2F3A2D01E6624FD785AED15876F7D502"/>
  </w:style>
  <w:style w:type="paragraph" w:customStyle="1" w:styleId="EC8BF70222DA4E52ABC9F84150376049">
    <w:name w:val="EC8BF70222DA4E52ABC9F84150376049"/>
  </w:style>
  <w:style w:type="paragraph" w:customStyle="1" w:styleId="CF36BD6753E24034842F6323DEB4ABE6">
    <w:name w:val="CF36BD6753E24034842F6323DEB4ABE6"/>
  </w:style>
  <w:style w:type="paragraph" w:customStyle="1" w:styleId="8FA4E982FDBB46D6972D89523CC4C97C">
    <w:name w:val="8FA4E982FDBB46D6972D89523CC4C97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9B9FFFA36C1B4D3EA97806CB813A0A50">
    <w:name w:val="9B9FFFA36C1B4D3EA97806CB813A0A50"/>
  </w:style>
  <w:style w:type="paragraph" w:customStyle="1" w:styleId="52616BE626384F0ABA828D414737C196">
    <w:name w:val="52616BE626384F0ABA828D414737C196"/>
  </w:style>
  <w:style w:type="paragraph" w:customStyle="1" w:styleId="5421F9ED5C5A4E149DF17C28427E2D0A">
    <w:name w:val="5421F9ED5C5A4E149DF17C28427E2D0A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5D7A0BC6779E462891BCC88B1E630B50">
    <w:name w:val="5D7A0BC6779E462891BCC88B1E630B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{B1893777-8A25-4973-8665-36DC26DD56B2}tf00546271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2020-06-07T11:42:00Z</dcterms:created>
  <dcterms:modified xsi:type="dcterms:W3CDTF">2020-10-07T12:05:00Z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