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7B80CD37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79F32F7" w14:textId="09E8F5F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172F6A2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26C9AF0" w14:textId="6F864F51" w:rsidR="00C67E34" w:rsidRPr="00C67E34" w:rsidRDefault="00C67E34" w:rsidP="00C67E34">
            <w:pPr>
              <w:pStyle w:val="Title"/>
            </w:pPr>
            <w:r>
              <w:t>DR. Nisha Shafi</w:t>
            </w:r>
          </w:p>
        </w:tc>
      </w:tr>
      <w:tr w:rsidR="003D1B71" w:rsidRPr="00C67E34" w14:paraId="625EFA8D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74DA3A1" w14:textId="77777777" w:rsidR="003D1B71" w:rsidRPr="00C67E34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88B19A7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373A54563A69448EBFA2C30AAA458EEC"/>
              </w:placeholder>
              <w:temporary/>
              <w:showingPlcHdr/>
              <w15:appearance w15:val="hidden"/>
            </w:sdtPr>
            <w:sdtEndPr/>
            <w:sdtContent>
              <w:p w14:paraId="2B63DE0E" w14:textId="77777777" w:rsidR="003D1B71" w:rsidRPr="00C67E34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C67E34">
                  <w:t>Experience</w:t>
                </w:r>
              </w:p>
            </w:sdtContent>
          </w:sdt>
          <w:p w14:paraId="314A9661" w14:textId="6B7C739F" w:rsidR="003D1B71" w:rsidRPr="00C67E34" w:rsidRDefault="00187D71" w:rsidP="00AC6C7E">
            <w:pPr>
              <w:pStyle w:val="Dates"/>
              <w:rPr>
                <w:rFonts w:ascii="Calibri" w:hAnsi="Calibri" w:cs="Calibri"/>
              </w:rPr>
            </w:pPr>
            <w:r w:rsidRPr="00C67E34">
              <w:rPr>
                <w:rFonts w:ascii="Calibri" w:hAnsi="Calibri" w:cs="Calibri"/>
              </w:rPr>
              <w:t>2015</w:t>
            </w:r>
            <w:r w:rsidR="003D1B71" w:rsidRPr="00C67E34">
              <w:rPr>
                <w:rFonts w:ascii="Calibri" w:hAnsi="Calibri" w:cs="Calibri"/>
              </w:rPr>
              <w:t>–</w:t>
            </w:r>
            <w:r w:rsidRPr="00C67E34">
              <w:rPr>
                <w:rFonts w:ascii="Calibri" w:hAnsi="Calibri" w:cs="Calibri"/>
              </w:rPr>
              <w:t>2016</w:t>
            </w:r>
          </w:p>
          <w:p w14:paraId="1577D22B" w14:textId="278EC364" w:rsidR="003D1B71" w:rsidRPr="00C67E34" w:rsidRDefault="00187D71" w:rsidP="00AC6C7E">
            <w:pPr>
              <w:pStyle w:val="Experience"/>
              <w:rPr>
                <w:rFonts w:ascii="Calibri" w:hAnsi="Calibri" w:cs="Calibri"/>
              </w:rPr>
            </w:pPr>
            <w:r w:rsidRPr="00C67E34">
              <w:t xml:space="preserve">Lecturer </w:t>
            </w:r>
            <w:proofErr w:type="gramStart"/>
            <w:r w:rsidR="003D1B71" w:rsidRPr="00C67E34">
              <w:rPr>
                <w:rStyle w:val="Strong"/>
                <w:rFonts w:ascii="Calibri" w:hAnsi="Calibri" w:cs="Calibri"/>
              </w:rPr>
              <w:t>•</w:t>
            </w:r>
            <w:r w:rsidR="003D1B71" w:rsidRPr="00C67E34">
              <w:rPr>
                <w:rFonts w:ascii="Calibri" w:hAnsi="Calibri" w:cs="Calibri"/>
              </w:rPr>
              <w:t xml:space="preserve">  </w:t>
            </w:r>
            <w:r w:rsidR="003D1B71" w:rsidRPr="00C67E34">
              <w:rPr>
                <w:rStyle w:val="Strong"/>
                <w:rFonts w:ascii="Calibri" w:hAnsi="Calibri" w:cs="Calibri"/>
              </w:rPr>
              <w:t>•</w:t>
            </w:r>
            <w:proofErr w:type="gramEnd"/>
            <w:r w:rsidR="003D1B71" w:rsidRPr="00C67E34">
              <w:rPr>
                <w:rFonts w:ascii="Calibri" w:hAnsi="Calibri" w:cs="Calibri"/>
              </w:rPr>
              <w:t xml:space="preserve"> </w:t>
            </w:r>
            <w:r w:rsidRPr="00C67E34">
              <w:rPr>
                <w:rFonts w:ascii="Calibri" w:hAnsi="Calibri" w:cs="Calibri"/>
              </w:rPr>
              <w:t>Teerthanker Mahaveer dental college and research Centre</w:t>
            </w:r>
          </w:p>
          <w:p w14:paraId="30C687AD" w14:textId="75A131AC" w:rsidR="003D1B71" w:rsidRPr="00C67E34" w:rsidRDefault="00187D71" w:rsidP="00AC6C7E">
            <w:pPr>
              <w:pStyle w:val="Dates"/>
              <w:rPr>
                <w:rFonts w:ascii="Calibri" w:hAnsi="Calibri" w:cs="Calibri"/>
              </w:rPr>
            </w:pPr>
            <w:r w:rsidRPr="00C67E34">
              <w:rPr>
                <w:rFonts w:ascii="Calibri" w:hAnsi="Calibri" w:cs="Calibri"/>
              </w:rPr>
              <w:t>2016</w:t>
            </w:r>
            <w:r w:rsidR="003D1B71" w:rsidRPr="00C67E34">
              <w:rPr>
                <w:rFonts w:ascii="Calibri" w:hAnsi="Calibri" w:cs="Calibri"/>
              </w:rPr>
              <w:t>–</w:t>
            </w:r>
            <w:r w:rsidRPr="00C67E34">
              <w:rPr>
                <w:rFonts w:ascii="Calibri" w:hAnsi="Calibri" w:cs="Calibri"/>
              </w:rPr>
              <w:t>2018</w:t>
            </w:r>
          </w:p>
          <w:p w14:paraId="4B4FB956" w14:textId="3CF8823F" w:rsidR="003D1B71" w:rsidRPr="00C67E34" w:rsidRDefault="00187D71" w:rsidP="00AC6C7E">
            <w:pPr>
              <w:pStyle w:val="Experience"/>
              <w:rPr>
                <w:rFonts w:ascii="Calibri" w:hAnsi="Calibri" w:cs="Calibri"/>
              </w:rPr>
            </w:pPr>
            <w:r w:rsidRPr="00C67E34">
              <w:t>Subject expert</w:t>
            </w:r>
            <w:proofErr w:type="gramStart"/>
            <w:r w:rsidR="003D1B71" w:rsidRPr="00C67E34">
              <w:rPr>
                <w:rStyle w:val="Strong"/>
                <w:rFonts w:ascii="Calibri" w:hAnsi="Calibri" w:cs="Calibri"/>
              </w:rPr>
              <w:t>•</w:t>
            </w:r>
            <w:r w:rsidR="003D1B71" w:rsidRPr="00C67E34">
              <w:rPr>
                <w:rFonts w:ascii="Calibri" w:hAnsi="Calibri" w:cs="Calibri"/>
              </w:rPr>
              <w:t xml:space="preserve">  </w:t>
            </w:r>
            <w:r w:rsidR="003D1B71" w:rsidRPr="00C67E34">
              <w:rPr>
                <w:rStyle w:val="Strong"/>
                <w:rFonts w:ascii="Calibri" w:hAnsi="Calibri" w:cs="Calibri"/>
              </w:rPr>
              <w:t>•</w:t>
            </w:r>
            <w:proofErr w:type="gramEnd"/>
            <w:r w:rsidRPr="00C67E34">
              <w:t xml:space="preserve">Chegg </w:t>
            </w:r>
          </w:p>
          <w:p w14:paraId="4C85E8A4" w14:textId="14EB9507" w:rsidR="003D1B71" w:rsidRPr="00C67E34" w:rsidRDefault="00187D71" w:rsidP="00AC6C7E">
            <w:pPr>
              <w:pStyle w:val="Dates"/>
              <w:rPr>
                <w:rFonts w:ascii="Calibri" w:hAnsi="Calibri" w:cs="Calibri"/>
              </w:rPr>
            </w:pPr>
            <w:r w:rsidRPr="00C67E34">
              <w:rPr>
                <w:rFonts w:ascii="Calibri" w:hAnsi="Calibri" w:cs="Calibri"/>
              </w:rPr>
              <w:t>2018-</w:t>
            </w:r>
            <w:r w:rsidR="003D1B71" w:rsidRPr="00C67E34">
              <w:rPr>
                <w:rFonts w:ascii="Calibri" w:hAnsi="Calibri" w:cs="Calibri"/>
              </w:rPr>
              <w:t>–</w:t>
            </w:r>
            <w:r w:rsidRPr="00C67E34">
              <w:rPr>
                <w:rFonts w:ascii="Calibri" w:hAnsi="Calibri" w:cs="Calibri"/>
              </w:rPr>
              <w:t>2020</w:t>
            </w:r>
          </w:p>
          <w:p w14:paraId="483AB198" w14:textId="2BFA15F2" w:rsidR="003D1B71" w:rsidRPr="00C67E34" w:rsidRDefault="00187D71" w:rsidP="00AC6C7E">
            <w:pPr>
              <w:pStyle w:val="Experience"/>
              <w:rPr>
                <w:rFonts w:ascii="Calibri" w:hAnsi="Calibri" w:cs="Calibri"/>
              </w:rPr>
            </w:pPr>
            <w:r w:rsidRPr="00C67E34">
              <w:t xml:space="preserve">Tutor </w:t>
            </w:r>
            <w:proofErr w:type="gramStart"/>
            <w:r w:rsidR="003D1B71" w:rsidRPr="00C67E34">
              <w:rPr>
                <w:rStyle w:val="Strong"/>
                <w:rFonts w:ascii="Calibri" w:hAnsi="Calibri" w:cs="Calibri"/>
              </w:rPr>
              <w:t>•</w:t>
            </w:r>
            <w:r w:rsidR="003D1B71" w:rsidRPr="00C67E34">
              <w:rPr>
                <w:rFonts w:ascii="Calibri" w:hAnsi="Calibri" w:cs="Calibri"/>
              </w:rPr>
              <w:t xml:space="preserve">  </w:t>
            </w:r>
            <w:r w:rsidR="003D1B71" w:rsidRPr="00C67E34">
              <w:rPr>
                <w:rStyle w:val="Strong"/>
                <w:rFonts w:ascii="Calibri" w:hAnsi="Calibri" w:cs="Calibri"/>
              </w:rPr>
              <w:t>•</w:t>
            </w:r>
            <w:proofErr w:type="gramEnd"/>
            <w:r w:rsidR="003D1B71" w:rsidRPr="00C67E34">
              <w:rPr>
                <w:rFonts w:ascii="Calibri" w:hAnsi="Calibri" w:cs="Calibri"/>
              </w:rPr>
              <w:t xml:space="preserve"> </w:t>
            </w:r>
            <w:r w:rsidR="00C67E34" w:rsidRPr="00C67E34">
              <w:rPr>
                <w:rFonts w:ascii="Calibri" w:hAnsi="Calibri" w:cs="Calibri"/>
              </w:rPr>
              <w:t>C</w:t>
            </w:r>
            <w:r w:rsidRPr="00C67E34">
              <w:rPr>
                <w:rFonts w:ascii="Calibri" w:hAnsi="Calibri" w:cs="Calibri"/>
              </w:rPr>
              <w:t>ourse</w:t>
            </w:r>
            <w:r w:rsidR="00C67E34" w:rsidRPr="00C67E34">
              <w:rPr>
                <w:rFonts w:ascii="Calibri" w:hAnsi="Calibri" w:cs="Calibri"/>
              </w:rPr>
              <w:t xml:space="preserve"> </w:t>
            </w:r>
            <w:r w:rsidRPr="00C67E34">
              <w:rPr>
                <w:rFonts w:ascii="Calibri" w:hAnsi="Calibri" w:cs="Calibri"/>
              </w:rPr>
              <w:t xml:space="preserve">hero </w:t>
            </w:r>
          </w:p>
          <w:p w14:paraId="0EBC0224" w14:textId="0A00A3F5" w:rsidR="003D1B71" w:rsidRPr="00C67E34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CC19C6B52125448AB7DFA6C7C4F16F03"/>
              </w:placeholder>
              <w:temporary/>
              <w:showingPlcHdr/>
              <w15:appearance w15:val="hidden"/>
            </w:sdtPr>
            <w:sdtEndPr/>
            <w:sdtContent>
              <w:p w14:paraId="5DAAE476" w14:textId="77777777" w:rsidR="003D1B71" w:rsidRPr="00C67E34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C67E34">
                  <w:t>Education</w:t>
                </w:r>
              </w:p>
            </w:sdtContent>
          </w:sdt>
          <w:p w14:paraId="000B645A" w14:textId="30913555" w:rsidR="003D1B71" w:rsidRPr="00C67E34" w:rsidRDefault="00187D71" w:rsidP="00353B60">
            <w:pPr>
              <w:pStyle w:val="SchoolName"/>
            </w:pPr>
            <w:r w:rsidRPr="00C67E34">
              <w:t>St. Mary’s senior secondary school,</w:t>
            </w:r>
            <w:r w:rsidR="003D1B71" w:rsidRPr="00C67E34">
              <w:t xml:space="preserve"> </w:t>
            </w:r>
            <w:r w:rsidRPr="00C67E34">
              <w:t xml:space="preserve">Rampur </w:t>
            </w:r>
          </w:p>
          <w:p w14:paraId="5015903C" w14:textId="3D029FB9" w:rsidR="003D1B71" w:rsidRPr="00C67E34" w:rsidRDefault="00187D71" w:rsidP="00187D71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C67E34">
              <w:rPr>
                <w:rFonts w:ascii="Calibri" w:hAnsi="Calibri" w:cs="Calibri"/>
              </w:rPr>
              <w:t xml:space="preserve"> 10+2</w:t>
            </w:r>
          </w:p>
          <w:p w14:paraId="78B48708" w14:textId="43E1B3F4" w:rsidR="00187D71" w:rsidRPr="00C67E34" w:rsidRDefault="00187D71" w:rsidP="00187D71">
            <w:pPr>
              <w:pStyle w:val="SchoolName"/>
            </w:pPr>
            <w:r w:rsidRPr="00C67E34">
              <w:t>Teerthanker Mahaveer dental college and research center,</w:t>
            </w:r>
            <w:r w:rsidRPr="00C67E34">
              <w:t xml:space="preserve"> </w:t>
            </w:r>
            <w:r w:rsidRPr="00C67E34">
              <w:t>Moradabad 2010-2015</w:t>
            </w:r>
          </w:p>
          <w:p w14:paraId="1C28A626" w14:textId="6B79C714" w:rsidR="00187D71" w:rsidRPr="00C67E34" w:rsidRDefault="00187D71" w:rsidP="00187D71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 xml:space="preserve">Bachelor of dental surgery </w:t>
            </w:r>
          </w:p>
          <w:p w14:paraId="110C0978" w14:textId="51DA9E9F" w:rsidR="00187D71" w:rsidRPr="00C67E34" w:rsidRDefault="00187D71" w:rsidP="00187D71">
            <w:pPr>
              <w:pStyle w:val="SchoolName"/>
            </w:pPr>
            <w:r w:rsidRPr="00C67E34">
              <w:t xml:space="preserve">Teerthanker Mahaveer dental college and research </w:t>
            </w:r>
            <w:r w:rsidRPr="00C67E34">
              <w:t>center,</w:t>
            </w:r>
            <w:r w:rsidRPr="00C67E34">
              <w:t xml:space="preserve"> Moradabad </w:t>
            </w:r>
            <w:r w:rsidRPr="00C67E34">
              <w:t>2019-2022</w:t>
            </w:r>
          </w:p>
          <w:p w14:paraId="76C9A533" w14:textId="1DCDBEC3" w:rsidR="003D1B71" w:rsidRPr="00C67E34" w:rsidRDefault="00187D71" w:rsidP="00187D71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>Master in dental surgery (pediatric dentistry)</w:t>
            </w:r>
          </w:p>
          <w:p w14:paraId="791C136E" w14:textId="452265F0" w:rsidR="00C67E34" w:rsidRPr="00C67E34" w:rsidRDefault="00C67E34" w:rsidP="00C67E34">
            <w:pPr>
              <w:pStyle w:val="SchoolName"/>
              <w:rPr>
                <w:b w:val="0"/>
                <w:bCs/>
              </w:rPr>
            </w:pPr>
          </w:p>
          <w:p w14:paraId="2A23FFD5" w14:textId="63C481D5" w:rsidR="00C67E34" w:rsidRPr="00C67E34" w:rsidRDefault="00C67E34" w:rsidP="00C67E34">
            <w:pPr>
              <w:pStyle w:val="Heading2"/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r w:rsidRPr="00C67E34">
              <w:rPr>
                <w:rFonts w:ascii="Calibri" w:hAnsi="Calibri" w:cs="Calibri"/>
                <w:color w:val="0072C7"/>
              </w:rPr>
              <w:t xml:space="preserve">Skills </w:t>
            </w:r>
          </w:p>
          <w:p w14:paraId="53AD6F25" w14:textId="1305EA1F" w:rsidR="00C67E34" w:rsidRPr="00C67E34" w:rsidRDefault="00C67E34" w:rsidP="00C67E34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>Excellent interpersonal skills</w:t>
            </w:r>
          </w:p>
          <w:p w14:paraId="2B71230E" w14:textId="723E4DDE" w:rsidR="00C67E34" w:rsidRPr="00C67E34" w:rsidRDefault="00C67E34" w:rsidP="00C67E34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 xml:space="preserve">Microsoft office </w:t>
            </w:r>
          </w:p>
          <w:p w14:paraId="5B3E329C" w14:textId="36BA0651" w:rsidR="00C67E34" w:rsidRPr="00C67E34" w:rsidRDefault="00C67E34" w:rsidP="00C67E34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>Write, edit and proof read any report, work</w:t>
            </w:r>
          </w:p>
          <w:p w14:paraId="2C552F6F" w14:textId="0023369D" w:rsidR="00C67E34" w:rsidRPr="00C67E34" w:rsidRDefault="00C67E34" w:rsidP="00C67E34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 xml:space="preserve">Creative and strategic thinker </w:t>
            </w:r>
          </w:p>
          <w:p w14:paraId="1252D6F4" w14:textId="04B5C67D" w:rsidR="00C67E34" w:rsidRPr="00C67E34" w:rsidRDefault="00C67E34" w:rsidP="00C67E34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>Ability to translate and interpret any content into under stable material</w:t>
            </w:r>
          </w:p>
          <w:p w14:paraId="4C8C516C" w14:textId="56796ECD" w:rsidR="00C67E34" w:rsidRPr="00C67E34" w:rsidRDefault="00C67E34" w:rsidP="00C67E34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>Excellent attention in detailed and writing skill</w:t>
            </w:r>
          </w:p>
          <w:p w14:paraId="2029F505" w14:textId="66827B1D" w:rsidR="00C67E34" w:rsidRPr="00C67E34" w:rsidRDefault="00C67E34" w:rsidP="00C67E34">
            <w:pPr>
              <w:pStyle w:val="SchoolName"/>
              <w:numPr>
                <w:ilvl w:val="0"/>
                <w:numId w:val="5"/>
              </w:numPr>
              <w:rPr>
                <w:b w:val="0"/>
                <w:bCs/>
              </w:rPr>
            </w:pPr>
            <w:r w:rsidRPr="00C67E34">
              <w:rPr>
                <w:b w:val="0"/>
                <w:bCs/>
              </w:rPr>
              <w:t>Team work.</w:t>
            </w:r>
          </w:p>
          <w:p w14:paraId="5C7087B7" w14:textId="77777777" w:rsidR="00C67E34" w:rsidRPr="00C67E34" w:rsidRDefault="00C67E34" w:rsidP="00C67E34">
            <w:pPr>
              <w:pStyle w:val="SchoolName"/>
              <w:ind w:left="360"/>
              <w:rPr>
                <w:b w:val="0"/>
                <w:bCs/>
              </w:rPr>
            </w:pPr>
          </w:p>
          <w:p w14:paraId="3B0A8644" w14:textId="77777777" w:rsidR="00C67E34" w:rsidRPr="00C67E34" w:rsidRDefault="00C67E34" w:rsidP="00C67E34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C67E34">
              <w:rPr>
                <w:rFonts w:ascii="Calibri" w:hAnsi="Calibri" w:cs="Calibri"/>
                <w:color w:val="0072C7"/>
              </w:rPr>
              <w:lastRenderedPageBreak/>
              <w:t xml:space="preserve">Summary </w:t>
            </w:r>
          </w:p>
          <w:p w14:paraId="25A69417" w14:textId="519358A1" w:rsidR="00187D71" w:rsidRPr="00C67E34" w:rsidRDefault="00187D71" w:rsidP="00187D71">
            <w:pPr>
              <w:pStyle w:val="ListParagraph"/>
              <w:numPr>
                <w:ilvl w:val="0"/>
                <w:numId w:val="5"/>
              </w:numPr>
            </w:pPr>
            <w:r w:rsidRPr="00C67E34">
              <w:t xml:space="preserve">Dedicated and experienced in online tutoring students </w:t>
            </w:r>
            <w:r w:rsidRPr="00C67E34">
              <w:t>worldwide</w:t>
            </w:r>
            <w:r w:rsidRPr="00C67E34">
              <w:t xml:space="preserve">.  </w:t>
            </w:r>
          </w:p>
          <w:p w14:paraId="414087D1" w14:textId="1CA77763" w:rsidR="00187D71" w:rsidRPr="00C67E34" w:rsidRDefault="00187D71" w:rsidP="00187D7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C67E34">
              <w:t xml:space="preserve">Enthusiastic </w:t>
            </w:r>
            <w:r w:rsidRPr="00C67E34">
              <w:t>for sharing</w:t>
            </w:r>
            <w:r w:rsidRPr="00C67E34">
              <w:t xml:space="preserve"> </w:t>
            </w:r>
            <w:r w:rsidRPr="00C67E34">
              <w:t>knowledge with</w:t>
            </w:r>
            <w:r w:rsidRPr="00C67E34">
              <w:t xml:space="preserve"> best of my capability and efforts, flexible in work hours. </w:t>
            </w:r>
          </w:p>
          <w:p w14:paraId="21E9C37F" w14:textId="77777777" w:rsidR="00187D71" w:rsidRPr="00C67E34" w:rsidRDefault="00187D71" w:rsidP="00187D7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C67E34">
              <w:t xml:space="preserve">Always available to answer doubts of students to help them learn better. </w:t>
            </w:r>
          </w:p>
          <w:p w14:paraId="497EECD1" w14:textId="1BC25EDF" w:rsidR="00187D71" w:rsidRPr="00C67E34" w:rsidRDefault="00187D71" w:rsidP="00187D7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C67E34">
              <w:t>5 years of experience in teaching, received constant appreciation and full support from students</w:t>
            </w:r>
            <w:r w:rsidRPr="00C67E34">
              <w:t>.</w:t>
            </w:r>
          </w:p>
          <w:p w14:paraId="40D9109C" w14:textId="385FAD0F" w:rsidR="003D1B71" w:rsidRPr="00C67E34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RPr="00C67E34" w14:paraId="66053935" w14:textId="77777777" w:rsidTr="003D1B71">
        <w:trPr>
          <w:trHeight w:val="1164"/>
        </w:trPr>
        <w:tc>
          <w:tcPr>
            <w:tcW w:w="720" w:type="dxa"/>
          </w:tcPr>
          <w:p w14:paraId="70BED0CE" w14:textId="77777777" w:rsidR="003D1B71" w:rsidRPr="00C67E34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35D6A04" w14:textId="77777777" w:rsidR="003D1B71" w:rsidRPr="00C67E34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1B90CF9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3670E" w14:textId="77777777" w:rsidR="003D1B71" w:rsidRPr="00C67E34" w:rsidRDefault="003D1B71" w:rsidP="00222466"/>
        </w:tc>
      </w:tr>
      <w:tr w:rsidR="003D1B71" w:rsidRPr="00C67E34" w14:paraId="7FBFF38A" w14:textId="77777777" w:rsidTr="003D1B71">
        <w:trPr>
          <w:trHeight w:val="543"/>
        </w:trPr>
        <w:tc>
          <w:tcPr>
            <w:tcW w:w="720" w:type="dxa"/>
          </w:tcPr>
          <w:p w14:paraId="71709E24" w14:textId="77777777" w:rsidR="003D1B71" w:rsidRPr="00C67E34" w:rsidRDefault="003D1B71" w:rsidP="006D79A8">
            <w:pPr>
              <w:pStyle w:val="Information"/>
              <w:jc w:val="center"/>
              <w:rPr>
                <w:noProof/>
                <w:szCs w:val="16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86FAD8A" w14:textId="77777777" w:rsidR="003D1B71" w:rsidRPr="00C67E34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szCs w:val="16"/>
              </w:rPr>
            </w:pPr>
            <w:r w:rsidRPr="00C67E34">
              <w:rPr>
                <w:noProof/>
                <w:szCs w:val="16"/>
              </w:rPr>
              <mc:AlternateContent>
                <mc:Choice Requires="wpg">
                  <w:drawing>
                    <wp:inline distT="0" distB="0" distL="0" distR="0" wp14:anchorId="446DDB1C" wp14:editId="457BAC3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2F77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F612E52" w14:textId="04CADD09" w:rsidR="003D1B71" w:rsidRPr="00C67E34" w:rsidRDefault="00187D71" w:rsidP="00380FD1">
            <w:pPr>
              <w:pStyle w:val="Information"/>
              <w:rPr>
                <w:szCs w:val="16"/>
              </w:rPr>
            </w:pPr>
            <w:r w:rsidRPr="00C67E34">
              <w:rPr>
                <w:szCs w:val="16"/>
              </w:rPr>
              <w:t xml:space="preserve">Rampur, Uttar Pradesh </w:t>
            </w:r>
          </w:p>
          <w:p w14:paraId="0E3AD98E" w14:textId="7C3CB5B5" w:rsidR="003D1B71" w:rsidRPr="00C67E34" w:rsidRDefault="00187D71" w:rsidP="00380FD1">
            <w:pPr>
              <w:pStyle w:val="Information"/>
              <w:rPr>
                <w:szCs w:val="16"/>
              </w:rPr>
            </w:pPr>
            <w:r w:rsidRPr="00C67E34">
              <w:rPr>
                <w:szCs w:val="16"/>
              </w:rPr>
              <w:t>244901</w:t>
            </w:r>
          </w:p>
        </w:tc>
        <w:tc>
          <w:tcPr>
            <w:tcW w:w="423" w:type="dxa"/>
            <w:vMerge/>
          </w:tcPr>
          <w:p w14:paraId="02B8E74B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8DDF66" w14:textId="77777777" w:rsidR="003D1B71" w:rsidRPr="00C67E34" w:rsidRDefault="003D1B71" w:rsidP="005801E5">
            <w:pPr>
              <w:pStyle w:val="Heading1"/>
            </w:pPr>
          </w:p>
        </w:tc>
      </w:tr>
      <w:tr w:rsidR="003D1B71" w:rsidRPr="00C67E34" w14:paraId="3FD9EAD1" w14:textId="77777777" w:rsidTr="003D1B71">
        <w:trPr>
          <w:trHeight w:val="183"/>
        </w:trPr>
        <w:tc>
          <w:tcPr>
            <w:tcW w:w="720" w:type="dxa"/>
          </w:tcPr>
          <w:p w14:paraId="01EF01C5" w14:textId="77777777" w:rsidR="003D1B71" w:rsidRPr="00C67E34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9238482" w14:textId="77777777" w:rsidR="003D1B71" w:rsidRPr="00C67E34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29F53EE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63C719" w14:textId="77777777" w:rsidR="003D1B71" w:rsidRPr="00C67E34" w:rsidRDefault="003D1B71" w:rsidP="005801E5">
            <w:pPr>
              <w:pStyle w:val="Heading1"/>
            </w:pPr>
          </w:p>
        </w:tc>
      </w:tr>
      <w:tr w:rsidR="003D1B71" w:rsidRPr="00C67E34" w14:paraId="265B1881" w14:textId="77777777" w:rsidTr="003D1B71">
        <w:trPr>
          <w:trHeight w:val="624"/>
        </w:trPr>
        <w:tc>
          <w:tcPr>
            <w:tcW w:w="720" w:type="dxa"/>
          </w:tcPr>
          <w:p w14:paraId="26121A83" w14:textId="77777777" w:rsidR="003D1B71" w:rsidRPr="00C67E34" w:rsidRDefault="003D1B71" w:rsidP="006D79A8">
            <w:pPr>
              <w:pStyle w:val="Information"/>
              <w:jc w:val="center"/>
              <w:rPr>
                <w:noProof/>
                <w:szCs w:val="16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8FCB1D" w14:textId="77777777" w:rsidR="003D1B71" w:rsidRPr="00C67E34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Cs w:val="16"/>
              </w:rPr>
            </w:pPr>
            <w:r w:rsidRPr="00C67E34">
              <w:rPr>
                <w:noProof/>
                <w:szCs w:val="16"/>
              </w:rPr>
              <mc:AlternateContent>
                <mc:Choice Requires="wpg">
                  <w:drawing>
                    <wp:inline distT="0" distB="0" distL="0" distR="0" wp14:anchorId="348BB605" wp14:editId="6ED29C1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6C4A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A6FE1DD" w14:textId="41BACEC7" w:rsidR="003D1B71" w:rsidRPr="00C67E34" w:rsidRDefault="00187D71" w:rsidP="00380FD1">
            <w:pPr>
              <w:pStyle w:val="Information"/>
              <w:rPr>
                <w:szCs w:val="16"/>
              </w:rPr>
            </w:pPr>
            <w:r w:rsidRPr="00C67E34">
              <w:rPr>
                <w:szCs w:val="16"/>
              </w:rPr>
              <w:t>7417172843</w:t>
            </w:r>
          </w:p>
        </w:tc>
        <w:tc>
          <w:tcPr>
            <w:tcW w:w="423" w:type="dxa"/>
            <w:vMerge/>
          </w:tcPr>
          <w:p w14:paraId="6138BC51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9D51E1" w14:textId="77777777" w:rsidR="003D1B71" w:rsidRPr="00C67E34" w:rsidRDefault="003D1B71" w:rsidP="005801E5">
            <w:pPr>
              <w:pStyle w:val="Heading1"/>
            </w:pPr>
          </w:p>
        </w:tc>
      </w:tr>
      <w:tr w:rsidR="003D1B71" w:rsidRPr="00C67E34" w14:paraId="295CCD1D" w14:textId="77777777" w:rsidTr="003D1B71">
        <w:trPr>
          <w:trHeight w:val="183"/>
        </w:trPr>
        <w:tc>
          <w:tcPr>
            <w:tcW w:w="720" w:type="dxa"/>
          </w:tcPr>
          <w:p w14:paraId="0FC7D8B2" w14:textId="77777777" w:rsidR="003D1B71" w:rsidRPr="00C67E34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0D0D140" w14:textId="77777777" w:rsidR="003D1B71" w:rsidRPr="00C67E34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5F83AA5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EEEC732" w14:textId="77777777" w:rsidR="003D1B71" w:rsidRPr="00C67E34" w:rsidRDefault="003D1B71" w:rsidP="005801E5">
            <w:pPr>
              <w:pStyle w:val="Heading1"/>
            </w:pPr>
          </w:p>
        </w:tc>
      </w:tr>
      <w:tr w:rsidR="003D1B71" w:rsidRPr="00C67E34" w14:paraId="600F46F2" w14:textId="77777777" w:rsidTr="003D1B71">
        <w:trPr>
          <w:trHeight w:val="633"/>
        </w:trPr>
        <w:tc>
          <w:tcPr>
            <w:tcW w:w="720" w:type="dxa"/>
          </w:tcPr>
          <w:p w14:paraId="6835A66D" w14:textId="77777777" w:rsidR="003D1B71" w:rsidRPr="00C67E34" w:rsidRDefault="003D1B71" w:rsidP="006D79A8">
            <w:pPr>
              <w:pStyle w:val="Information"/>
              <w:jc w:val="center"/>
              <w:rPr>
                <w:noProof/>
                <w:szCs w:val="16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3E9C14" w14:textId="77777777" w:rsidR="003D1B71" w:rsidRPr="00C67E34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Cs w:val="16"/>
              </w:rPr>
            </w:pPr>
            <w:r w:rsidRPr="00C67E34">
              <w:rPr>
                <w:noProof/>
                <w:szCs w:val="16"/>
              </w:rPr>
              <mc:AlternateContent>
                <mc:Choice Requires="wpg">
                  <w:drawing>
                    <wp:inline distT="0" distB="0" distL="0" distR="0" wp14:anchorId="20BAA94C" wp14:editId="33FD902B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A1081D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5F6AE78" w14:textId="03556480" w:rsidR="003D1B71" w:rsidRPr="004A4042" w:rsidRDefault="00C67E34" w:rsidP="00380FD1">
            <w:pPr>
              <w:pStyle w:val="Information"/>
              <w:rPr>
                <w:sz w:val="18"/>
                <w:szCs w:val="14"/>
              </w:rPr>
            </w:pPr>
            <w:r w:rsidRPr="004A4042">
              <w:rPr>
                <w:sz w:val="18"/>
                <w:szCs w:val="14"/>
              </w:rPr>
              <w:t>d</w:t>
            </w:r>
            <w:r w:rsidR="00187D71" w:rsidRPr="004A4042">
              <w:rPr>
                <w:sz w:val="18"/>
                <w:szCs w:val="14"/>
              </w:rPr>
              <w:t>ocnishashafi@gmail.com</w:t>
            </w:r>
          </w:p>
        </w:tc>
        <w:tc>
          <w:tcPr>
            <w:tcW w:w="423" w:type="dxa"/>
            <w:vMerge/>
          </w:tcPr>
          <w:p w14:paraId="338FE72B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A43197" w14:textId="77777777" w:rsidR="003D1B71" w:rsidRPr="00C67E34" w:rsidRDefault="003D1B71" w:rsidP="005801E5">
            <w:pPr>
              <w:pStyle w:val="Heading1"/>
            </w:pPr>
          </w:p>
        </w:tc>
      </w:tr>
      <w:tr w:rsidR="003D1B71" w:rsidRPr="00C67E34" w14:paraId="1D256FCF" w14:textId="77777777" w:rsidTr="003D1B71">
        <w:trPr>
          <w:trHeight w:val="174"/>
        </w:trPr>
        <w:tc>
          <w:tcPr>
            <w:tcW w:w="720" w:type="dxa"/>
          </w:tcPr>
          <w:p w14:paraId="45218AA1" w14:textId="77777777" w:rsidR="003D1B71" w:rsidRPr="00C67E34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2D01EBA" w14:textId="77777777" w:rsidR="003D1B71" w:rsidRPr="00C67E34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537900C" w14:textId="77777777" w:rsidR="003D1B71" w:rsidRPr="00C67E34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9E0B53" w14:textId="77777777" w:rsidR="003D1B71" w:rsidRPr="00C67E34" w:rsidRDefault="003D1B71" w:rsidP="005801E5">
            <w:pPr>
              <w:pStyle w:val="Heading1"/>
            </w:pPr>
          </w:p>
        </w:tc>
      </w:tr>
      <w:tr w:rsidR="003D1B71" w:rsidRPr="00C67E34" w14:paraId="781E9BF6" w14:textId="77777777" w:rsidTr="003D1B71">
        <w:trPr>
          <w:trHeight w:val="633"/>
        </w:trPr>
        <w:tc>
          <w:tcPr>
            <w:tcW w:w="720" w:type="dxa"/>
          </w:tcPr>
          <w:p w14:paraId="403F0708" w14:textId="77777777" w:rsidR="003D1B71" w:rsidRPr="00C67E34" w:rsidRDefault="003D1B71" w:rsidP="006D79A8">
            <w:pPr>
              <w:pStyle w:val="Information"/>
              <w:jc w:val="center"/>
              <w:rPr>
                <w:noProof/>
                <w:szCs w:val="16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FD858A" w14:textId="069C1D21" w:rsidR="003D1B71" w:rsidRPr="00C67E34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szCs w:val="16"/>
              </w:rPr>
            </w:pPr>
          </w:p>
        </w:tc>
        <w:tc>
          <w:tcPr>
            <w:tcW w:w="2312" w:type="dxa"/>
            <w:vAlign w:val="center"/>
          </w:tcPr>
          <w:p w14:paraId="34F8CB7C" w14:textId="1C410CFE" w:rsidR="003D1B71" w:rsidRPr="00C67E34" w:rsidRDefault="003D1B71" w:rsidP="00380FD1">
            <w:pPr>
              <w:pStyle w:val="Information"/>
              <w:rPr>
                <w:szCs w:val="16"/>
              </w:rPr>
            </w:pPr>
          </w:p>
        </w:tc>
        <w:tc>
          <w:tcPr>
            <w:tcW w:w="423" w:type="dxa"/>
            <w:vMerge/>
          </w:tcPr>
          <w:p w14:paraId="47A33168" w14:textId="77777777" w:rsidR="003D1B71" w:rsidRPr="00C67E34" w:rsidRDefault="003D1B71" w:rsidP="00A14C79">
            <w:pPr>
              <w:pStyle w:val="Information"/>
              <w:rPr>
                <w:rFonts w:ascii="Times New Roman" w:hAnsi="Times New Roman"/>
                <w:szCs w:val="16"/>
              </w:rPr>
            </w:pPr>
          </w:p>
        </w:tc>
        <w:tc>
          <w:tcPr>
            <w:tcW w:w="6607" w:type="dxa"/>
            <w:vMerge/>
          </w:tcPr>
          <w:p w14:paraId="5AAB490F" w14:textId="77777777" w:rsidR="003D1B71" w:rsidRPr="00C67E34" w:rsidRDefault="003D1B71" w:rsidP="005801E5">
            <w:pPr>
              <w:pStyle w:val="Heading1"/>
            </w:pPr>
          </w:p>
        </w:tc>
      </w:tr>
      <w:tr w:rsidR="003D1B71" w:rsidRPr="00C67E34" w14:paraId="2D2ECD5C" w14:textId="77777777" w:rsidTr="003D1B71">
        <w:trPr>
          <w:trHeight w:val="2448"/>
        </w:trPr>
        <w:tc>
          <w:tcPr>
            <w:tcW w:w="720" w:type="dxa"/>
          </w:tcPr>
          <w:p w14:paraId="49523290" w14:textId="77777777" w:rsidR="003D1B71" w:rsidRPr="00C67E34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16AA470" w14:textId="77777777" w:rsidR="003D1B71" w:rsidRPr="00C67E34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23334CA2" w14:textId="77777777" w:rsidR="003D1B71" w:rsidRPr="00C67E34" w:rsidRDefault="003D1B71" w:rsidP="00222466"/>
        </w:tc>
        <w:tc>
          <w:tcPr>
            <w:tcW w:w="6607" w:type="dxa"/>
            <w:vMerge/>
          </w:tcPr>
          <w:p w14:paraId="020FA4B8" w14:textId="77777777" w:rsidR="003D1B71" w:rsidRPr="00C67E34" w:rsidRDefault="003D1B71" w:rsidP="00222466"/>
        </w:tc>
      </w:tr>
    </w:tbl>
    <w:p w14:paraId="778903D5" w14:textId="77777777" w:rsidR="007F5B63" w:rsidRPr="00C67E34" w:rsidRDefault="007F5B63" w:rsidP="006D79A8">
      <w:pPr>
        <w:pStyle w:val="BodyText"/>
      </w:pPr>
    </w:p>
    <w:sectPr w:rsidR="007F5B63" w:rsidRPr="00C67E34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0AC5F" w14:textId="77777777" w:rsidR="007C75DF" w:rsidRDefault="007C75DF" w:rsidP="00590471">
      <w:r>
        <w:separator/>
      </w:r>
    </w:p>
  </w:endnote>
  <w:endnote w:type="continuationSeparator" w:id="0">
    <w:p w14:paraId="6E7D0A8B" w14:textId="77777777" w:rsidR="007C75DF" w:rsidRDefault="007C75D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E893B" w14:textId="77777777" w:rsidR="007C75DF" w:rsidRDefault="007C75DF" w:rsidP="00590471">
      <w:r>
        <w:separator/>
      </w:r>
    </w:p>
  </w:footnote>
  <w:footnote w:type="continuationSeparator" w:id="0">
    <w:p w14:paraId="414E366A" w14:textId="77777777" w:rsidR="007C75DF" w:rsidRDefault="007C75D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88F7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7DD7CC1" wp14:editId="3707DF9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69CB64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63225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66CA0"/>
    <w:multiLevelType w:val="hybridMultilevel"/>
    <w:tmpl w:val="A0685F7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650B81"/>
    <w:multiLevelType w:val="hybridMultilevel"/>
    <w:tmpl w:val="19A06B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71"/>
    <w:rsid w:val="00060042"/>
    <w:rsid w:val="0008685D"/>
    <w:rsid w:val="00090860"/>
    <w:rsid w:val="00112FD7"/>
    <w:rsid w:val="00150ABD"/>
    <w:rsid w:val="00187D71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A4042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C75DF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67E34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5414D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39EFB7E0-1106-46C1-A88D-FFF1DF8EA252%7d\%7b176B71CE-78E4-4A52-AB56-FE8BD52C1D7A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3A54563A69448EBFA2C30AAA458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48A6B-D8AE-4E01-A617-B9491AD5DF0A}"/>
      </w:docPartPr>
      <w:docPartBody>
        <w:p w:rsidR="00000000" w:rsidRDefault="0009008F">
          <w:pPr>
            <w:pStyle w:val="373A54563A69448EBFA2C30AAA458EEC"/>
          </w:pPr>
          <w:r w:rsidRPr="00AC6C7E">
            <w:t>Experience</w:t>
          </w:r>
        </w:p>
      </w:docPartBody>
    </w:docPart>
    <w:docPart>
      <w:docPartPr>
        <w:name w:val="CC19C6B52125448AB7DFA6C7C4F16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1C648-3470-4264-B2AE-7DAC0AF32B26}"/>
      </w:docPartPr>
      <w:docPartBody>
        <w:p w:rsidR="00000000" w:rsidRDefault="0009008F">
          <w:pPr>
            <w:pStyle w:val="CC19C6B52125448AB7DFA6C7C4F16F03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EC7"/>
    <w:rsid w:val="0009008F"/>
    <w:rsid w:val="009A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E4AA50D84D4B378AC3321B5C45F04D">
    <w:name w:val="B8E4AA50D84D4B378AC3321B5C45F04D"/>
  </w:style>
  <w:style w:type="paragraph" w:customStyle="1" w:styleId="33708267502349A58C91B59D82D8616C">
    <w:name w:val="33708267502349A58C91B59D82D8616C"/>
  </w:style>
  <w:style w:type="paragraph" w:customStyle="1" w:styleId="373A54563A69448EBFA2C30AAA458EEC">
    <w:name w:val="373A54563A69448EBFA2C30AAA458EEC"/>
  </w:style>
  <w:style w:type="paragraph" w:customStyle="1" w:styleId="175BE5D6D846436FBDCEEAF358A14343">
    <w:name w:val="175BE5D6D846436FBDCEEAF358A14343"/>
  </w:style>
  <w:style w:type="paragraph" w:customStyle="1" w:styleId="57012E5C8E59438082CE7A77A0DAEB4F">
    <w:name w:val="57012E5C8E59438082CE7A77A0DAEB4F"/>
  </w:style>
  <w:style w:type="paragraph" w:customStyle="1" w:styleId="0645652E9C284DDCB2C6776BAEB8C455">
    <w:name w:val="0645652E9C284DDCB2C6776BAEB8C455"/>
  </w:style>
  <w:style w:type="paragraph" w:customStyle="1" w:styleId="0453C608520D4C98B226F2A75CE7F43C">
    <w:name w:val="0453C608520D4C98B226F2A75CE7F43C"/>
  </w:style>
  <w:style w:type="paragraph" w:customStyle="1" w:styleId="F78DA448E26C430397EB2B307033B116">
    <w:name w:val="F78DA448E26C430397EB2B307033B116"/>
  </w:style>
  <w:style w:type="paragraph" w:customStyle="1" w:styleId="D021E4007D6441AA94E7D6BCEBC1710B">
    <w:name w:val="D021E4007D6441AA94E7D6BCEBC1710B"/>
  </w:style>
  <w:style w:type="paragraph" w:customStyle="1" w:styleId="E240516B64AC4D4992C1F39BEFFC30A2">
    <w:name w:val="E240516B64AC4D4992C1F39BEFFC30A2"/>
  </w:style>
  <w:style w:type="paragraph" w:customStyle="1" w:styleId="7C06B829C84D4089A40E078FE584E3F1">
    <w:name w:val="7C06B829C84D4089A40E078FE584E3F1"/>
  </w:style>
  <w:style w:type="paragraph" w:customStyle="1" w:styleId="546E09E79A6B4B0E97FA1AA8876A770B">
    <w:name w:val="546E09E79A6B4B0E97FA1AA8876A770B"/>
  </w:style>
  <w:style w:type="paragraph" w:customStyle="1" w:styleId="DB5B7987BD4847EDAA770F60FC004F8E">
    <w:name w:val="DB5B7987BD4847EDAA770F60FC004F8E"/>
  </w:style>
  <w:style w:type="paragraph" w:customStyle="1" w:styleId="3895A584E5F6432696574E2577142A5E">
    <w:name w:val="3895A584E5F6432696574E2577142A5E"/>
  </w:style>
  <w:style w:type="paragraph" w:customStyle="1" w:styleId="91182BCCA1B948A3922D9D15E9A82A89">
    <w:name w:val="91182BCCA1B948A3922D9D15E9A82A89"/>
  </w:style>
  <w:style w:type="paragraph" w:customStyle="1" w:styleId="AE203855473F46D6BDEE26CDA0EAF571">
    <w:name w:val="AE203855473F46D6BDEE26CDA0EAF571"/>
  </w:style>
  <w:style w:type="paragraph" w:customStyle="1" w:styleId="C024C21C8ED642B0922875D70A0C6832">
    <w:name w:val="C024C21C8ED642B0922875D70A0C6832"/>
  </w:style>
  <w:style w:type="paragraph" w:customStyle="1" w:styleId="8FB9B9F701D745B08E0988B628A86A45">
    <w:name w:val="8FB9B9F701D745B08E0988B628A86A45"/>
  </w:style>
  <w:style w:type="paragraph" w:customStyle="1" w:styleId="4AE008B234A04D6FB795F70198A3C81C">
    <w:name w:val="4AE008B234A04D6FB795F70198A3C81C"/>
  </w:style>
  <w:style w:type="paragraph" w:customStyle="1" w:styleId="CC19C6B52125448AB7DFA6C7C4F16F03">
    <w:name w:val="CC19C6B52125448AB7DFA6C7C4F16F03"/>
  </w:style>
  <w:style w:type="paragraph" w:customStyle="1" w:styleId="798B57EF4FBC426693126BE78FE1C0B9">
    <w:name w:val="798B57EF4FBC426693126BE78FE1C0B9"/>
  </w:style>
  <w:style w:type="paragraph" w:customStyle="1" w:styleId="055AA7D6B07343CAB7859AC4EF4DC4A0">
    <w:name w:val="055AA7D6B07343CAB7859AC4EF4DC4A0"/>
  </w:style>
  <w:style w:type="paragraph" w:customStyle="1" w:styleId="4252DF30217D45E887E1B5B8CC35F50B">
    <w:name w:val="4252DF30217D45E887E1B5B8CC35F50B"/>
  </w:style>
  <w:style w:type="paragraph" w:customStyle="1" w:styleId="593B651069F04964BE7D8654ED8B3174">
    <w:name w:val="593B651069F04964BE7D8654ED8B3174"/>
  </w:style>
  <w:style w:type="paragraph" w:customStyle="1" w:styleId="72DE332528364B409A0E4353B1741F6C">
    <w:name w:val="72DE332528364B409A0E4353B1741F6C"/>
  </w:style>
  <w:style w:type="paragraph" w:customStyle="1" w:styleId="9FA0C1262B1A4DED8EEBCBFCCFDA62D3">
    <w:name w:val="9FA0C1262B1A4DED8EEBCBFCCFDA62D3"/>
  </w:style>
  <w:style w:type="paragraph" w:customStyle="1" w:styleId="A555D411A3FB4F779F6BAE1DD94F5FD2">
    <w:name w:val="A555D411A3FB4F779F6BAE1DD94F5FD2"/>
  </w:style>
  <w:style w:type="paragraph" w:customStyle="1" w:styleId="4D6C1B1D575E42F299A2D15DE1123D38">
    <w:name w:val="4D6C1B1D575E42F299A2D15DE1123D38"/>
  </w:style>
  <w:style w:type="paragraph" w:customStyle="1" w:styleId="FC4D2C15EBB84F3DA2793F943103C9BA">
    <w:name w:val="FC4D2C15EBB84F3DA2793F943103C9BA"/>
  </w:style>
  <w:style w:type="paragraph" w:customStyle="1" w:styleId="6FEA80F5C76A4495B85C8467CB8A2DE2">
    <w:name w:val="6FEA80F5C76A4495B85C8467CB8A2DE2"/>
  </w:style>
  <w:style w:type="paragraph" w:customStyle="1" w:styleId="C369F70119B4473E8B3C52B75225F35E">
    <w:name w:val="C369F70119B4473E8B3C52B75225F35E"/>
  </w:style>
  <w:style w:type="paragraph" w:customStyle="1" w:styleId="F644DAC31C074F97825D0531AA82DE2E">
    <w:name w:val="F644DAC31C074F97825D0531AA82DE2E"/>
  </w:style>
  <w:style w:type="paragraph" w:customStyle="1" w:styleId="F347F9AC3A794A32A2CC57F762FAF70E">
    <w:name w:val="F347F9AC3A794A32A2CC57F762FAF70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5329A7E83740849116497F3D801DDA">
    <w:name w:val="4B5329A7E83740849116497F3D801DDA"/>
  </w:style>
  <w:style w:type="paragraph" w:customStyle="1" w:styleId="F243DBAF87254A0DA8429A718790F985">
    <w:name w:val="F243DBAF87254A0DA8429A718790F985"/>
    <w:rsid w:val="009A0E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{176B71CE-78E4-4A52-AB56-FE8BD52C1D7A}tf78128832_win32</Template>
  <TotalTime>0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2020-11-27T08:17:00Z</dcterms:created>
  <dcterms:modified xsi:type="dcterms:W3CDTF">2020-11-27T08:37:00Z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