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7961F431" w14:textId="77777777" w:rsidTr="00D24485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59E6FB3" w14:textId="5ECD9610" w:rsidR="003D1B71" w:rsidRDefault="00E668F3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002BB8F" wp14:editId="12C5FB4C">
                  <wp:extent cx="2019300" cy="2118419"/>
                  <wp:effectExtent l="0" t="0" r="0" b="0"/>
                  <wp:docPr id="7" name="Picture 7" descr="A close up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bita_pic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961" cy="21222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A2FE472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A5BA8A8" w14:textId="77777777" w:rsidR="003D1B71" w:rsidRPr="00310F17" w:rsidRDefault="0090268A" w:rsidP="00310F17">
            <w:pPr>
              <w:pStyle w:val="Title"/>
            </w:pPr>
            <w:r>
              <w:t>BABITA</w:t>
            </w:r>
            <w:r w:rsidR="00333C1B">
              <w:t xml:space="preserve"> </w:t>
            </w:r>
            <w:r>
              <w:t>BHANDARI</w:t>
            </w:r>
          </w:p>
        </w:tc>
      </w:tr>
      <w:tr w:rsidR="003D1B71" w14:paraId="21EDFC60" w14:textId="77777777" w:rsidTr="00D24485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DE200B9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2429C0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1FAD898DEACD4B16BD3190F684ADC03B"/>
              </w:placeholder>
              <w:temporary/>
              <w:showingPlcHdr/>
              <w15:appearance w15:val="hidden"/>
            </w:sdtPr>
            <w:sdtEndPr/>
            <w:sdtContent>
              <w:p w14:paraId="7068F582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059F802E" w14:textId="77777777" w:rsidR="003D1B71" w:rsidRPr="00740017" w:rsidRDefault="0090268A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JULY-19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May-20</w:t>
            </w:r>
          </w:p>
          <w:p w14:paraId="5305133E" w14:textId="77777777" w:rsidR="003D1B71" w:rsidRPr="00740017" w:rsidRDefault="0090268A" w:rsidP="00AC6C7E">
            <w:pPr>
              <w:pStyle w:val="Experience"/>
              <w:rPr>
                <w:rFonts w:ascii="Calibri" w:hAnsi="Calibri" w:cs="Calibri"/>
              </w:rPr>
            </w:pPr>
            <w:r>
              <w:t>Email Handling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Executive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Home Credit India finance</w:t>
            </w:r>
          </w:p>
          <w:p w14:paraId="04C003A6" w14:textId="77777777" w:rsidR="003D1B71" w:rsidRPr="00740017" w:rsidRDefault="00C66026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OCT-17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JUN-19</w:t>
            </w:r>
          </w:p>
          <w:p w14:paraId="5558ADC7" w14:textId="77777777" w:rsidR="003D1B71" w:rsidRPr="00740017" w:rsidRDefault="00C66026" w:rsidP="00AC6C7E">
            <w:pPr>
              <w:pStyle w:val="Experience"/>
              <w:rPr>
                <w:rFonts w:ascii="Calibri" w:hAnsi="Calibri" w:cs="Calibri"/>
              </w:rPr>
            </w:pPr>
            <w:r>
              <w:t>MIS EXECUTIVE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Executive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Home Credit India finance</w:t>
            </w:r>
          </w:p>
          <w:p w14:paraId="460F8728" w14:textId="77777777" w:rsidR="003D1B71" w:rsidRPr="00740017" w:rsidRDefault="00C66026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SEP-15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SEP-17</w:t>
            </w:r>
          </w:p>
          <w:p w14:paraId="5CC0D788" w14:textId="77777777" w:rsidR="003D1B71" w:rsidRDefault="00C66026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Sales Coordinator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Executive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Home Credit India finance</w:t>
            </w:r>
          </w:p>
          <w:p w14:paraId="6D19599D" w14:textId="77777777" w:rsidR="00C66026" w:rsidRPr="00740017" w:rsidRDefault="00C66026" w:rsidP="00C66026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JAN-15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SEP-15</w:t>
            </w:r>
          </w:p>
          <w:p w14:paraId="008FDABE" w14:textId="77777777" w:rsidR="00C66026" w:rsidRPr="00740017" w:rsidRDefault="00C66026" w:rsidP="00C66026">
            <w:pPr>
              <w:pStyle w:val="Experience"/>
              <w:rPr>
                <w:rFonts w:ascii="Calibri" w:hAnsi="Calibri" w:cs="Calibri"/>
              </w:rPr>
            </w:pPr>
            <w:r>
              <w:t xml:space="preserve">B2B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Executive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2F40BD">
              <w:rPr>
                <w:rFonts w:ascii="Calibri" w:hAnsi="Calibri" w:cs="Calibri"/>
                <w:color w:val="000000"/>
                <w:szCs w:val="22"/>
              </w:rPr>
              <w:t>JD GROUP LTD</w:t>
            </w:r>
          </w:p>
          <w:p w14:paraId="29C7647F" w14:textId="77777777" w:rsidR="00C66026" w:rsidRPr="00740017" w:rsidRDefault="00C66026" w:rsidP="00C66026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SEP-13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DEC-14</w:t>
            </w:r>
          </w:p>
          <w:p w14:paraId="61671BD3" w14:textId="77777777" w:rsidR="00C66026" w:rsidRPr="00740017" w:rsidRDefault="00C66026" w:rsidP="00C66026">
            <w:pPr>
              <w:pStyle w:val="Experience"/>
              <w:rPr>
                <w:rFonts w:ascii="Calibri" w:hAnsi="Calibri" w:cs="Calibri"/>
              </w:rPr>
            </w:pPr>
            <w:r w:rsidRPr="002F40BD">
              <w:rPr>
                <w:rFonts w:ascii="Calibri" w:hAnsi="Calibri" w:cs="Calibri"/>
                <w:color w:val="000000"/>
                <w:szCs w:val="22"/>
              </w:rPr>
              <w:t>Administration Counselor</w:t>
            </w:r>
            <w:r w:rsidRPr="00740017">
              <w:rPr>
                <w:rStyle w:val="Strong"/>
                <w:rFonts w:ascii="Calibri" w:hAnsi="Calibri" w:cs="Calibri"/>
              </w:rPr>
              <w:t xml:space="preserve"> 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2F40BD">
              <w:rPr>
                <w:rFonts w:ascii="Calibri" w:hAnsi="Calibri" w:cs="Calibri"/>
                <w:color w:val="000000"/>
                <w:szCs w:val="22"/>
              </w:rPr>
              <w:t>Counselor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2F40BD">
              <w:rPr>
                <w:rFonts w:ascii="Calibri" w:hAnsi="Calibri" w:cs="Calibri"/>
                <w:color w:val="000000"/>
                <w:szCs w:val="22"/>
              </w:rPr>
              <w:t>Rawal Institutions</w:t>
            </w:r>
          </w:p>
          <w:p w14:paraId="4BA36221" w14:textId="77777777" w:rsidR="00C66026" w:rsidRPr="00740017" w:rsidRDefault="00C66026" w:rsidP="00C66026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DEC-12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AUG-13</w:t>
            </w:r>
          </w:p>
          <w:p w14:paraId="55F86082" w14:textId="77777777" w:rsidR="003D1B71" w:rsidRPr="00740017" w:rsidRDefault="00C66026" w:rsidP="00966AB1">
            <w:pPr>
              <w:pStyle w:val="Experience"/>
              <w:rPr>
                <w:rFonts w:ascii="Calibri" w:hAnsi="Calibri" w:cs="Calibri"/>
              </w:rPr>
            </w:pPr>
            <w:r w:rsidRPr="002F40BD">
              <w:rPr>
                <w:rFonts w:ascii="Calibri" w:hAnsi="Calibri" w:cs="Calibri"/>
                <w:color w:val="000000"/>
                <w:szCs w:val="22"/>
              </w:rPr>
              <w:t>Sr. Tele Caller</w:t>
            </w:r>
            <w:r w:rsidRPr="00740017">
              <w:rPr>
                <w:rStyle w:val="Strong"/>
                <w:rFonts w:ascii="Calibri" w:hAnsi="Calibri" w:cs="Calibri"/>
              </w:rPr>
              <w:t xml:space="preserve"> 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2F40BD">
              <w:rPr>
                <w:rFonts w:ascii="Calibri" w:hAnsi="Calibri" w:cs="Calibri"/>
                <w:color w:val="000000"/>
                <w:szCs w:val="22"/>
              </w:rPr>
              <w:t>Tele Caller</w:t>
            </w:r>
            <w:r w:rsidRPr="00740017">
              <w:rPr>
                <w:rStyle w:val="Strong"/>
                <w:rFonts w:ascii="Calibri" w:hAnsi="Calibri" w:cs="Calibri"/>
              </w:rPr>
              <w:t xml:space="preserve"> 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2F40BD">
              <w:rPr>
                <w:rFonts w:ascii="Calibri" w:hAnsi="Calibri" w:cs="Calibri"/>
                <w:color w:val="000000"/>
                <w:szCs w:val="22"/>
              </w:rPr>
              <w:t>Parivartansandesh foundation</w:t>
            </w:r>
          </w:p>
          <w:p w14:paraId="349B30DF" w14:textId="77777777" w:rsidR="003D1B71" w:rsidRPr="00E572D6" w:rsidRDefault="006747F0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Professional </w:t>
            </w:r>
            <w:r w:rsidR="006033D4">
              <w:rPr>
                <w:rFonts w:ascii="Calibri" w:hAnsi="Calibri" w:cs="Calibri"/>
                <w:color w:val="0072C7"/>
              </w:rPr>
              <w:t>Skill</w:t>
            </w:r>
          </w:p>
          <w:p w14:paraId="40AEA617" w14:textId="77777777" w:rsidR="00D24485" w:rsidRDefault="006747F0" w:rsidP="00203D43">
            <w:pPr>
              <w:spacing w:line="276" w:lineRule="auto"/>
              <w:rPr>
                <w:rFonts w:ascii="Calibri" w:hAnsi="Calibri" w:cs="Calibri"/>
              </w:rPr>
            </w:pPr>
            <w:r w:rsidRPr="006747F0">
              <w:rPr>
                <w:rFonts w:ascii="Calibri" w:hAnsi="Calibri" w:cs="Calibri"/>
                <w:b/>
                <w:bCs/>
              </w:rPr>
              <w:t>Office Tools</w:t>
            </w:r>
            <w:r>
              <w:rPr>
                <w:rFonts w:ascii="Calibri" w:hAnsi="Calibri" w:cs="Calibri"/>
              </w:rPr>
              <w:t>: - MS Excel, MS Word, Outlook, Power point</w:t>
            </w:r>
          </w:p>
          <w:p w14:paraId="07269A59" w14:textId="77777777" w:rsidR="006747F0" w:rsidRDefault="006747F0" w:rsidP="00203D43">
            <w:pPr>
              <w:spacing w:line="276" w:lineRule="auto"/>
              <w:rPr>
                <w:rFonts w:ascii="Calibri" w:hAnsi="Calibri" w:cs="Calibri"/>
              </w:rPr>
            </w:pPr>
            <w:r w:rsidRPr="006747F0">
              <w:rPr>
                <w:rFonts w:ascii="Calibri" w:hAnsi="Calibri" w:cs="Calibri"/>
                <w:b/>
                <w:bCs/>
              </w:rPr>
              <w:t>Windows</w:t>
            </w:r>
            <w:r>
              <w:rPr>
                <w:rFonts w:ascii="Calibri" w:hAnsi="Calibri" w:cs="Calibri"/>
              </w:rPr>
              <w:t>: - Window XP, Window 2007, Window 2010.</w:t>
            </w:r>
          </w:p>
          <w:p w14:paraId="6EFC0193" w14:textId="77777777" w:rsidR="00203D43" w:rsidRPr="00203D43" w:rsidRDefault="00203D43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Skills</w:t>
            </w:r>
            <w:r>
              <w:rPr>
                <w:rFonts w:ascii="Calibri" w:hAnsi="Calibri" w:cs="Calibri"/>
              </w:rPr>
              <w:t>:- Mailing Skill, Excel (Formulas, Pivot, charts, Condional Formatting etc.), Convincing skill.</w:t>
            </w:r>
          </w:p>
          <w:p w14:paraId="54D55BE9" w14:textId="77777777" w:rsidR="003D1B71" w:rsidRDefault="00535AAE" w:rsidP="00203D43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Personal Derails</w:t>
            </w:r>
          </w:p>
          <w:p w14:paraId="1833EF0F" w14:textId="77777777" w:rsidR="00535AAE" w:rsidRDefault="00535AAE" w:rsidP="00535AAE"/>
          <w:p w14:paraId="1B66DE21" w14:textId="77777777" w:rsidR="00535AAE" w:rsidRDefault="00535AAE" w:rsidP="00535AAE">
            <w:pPr>
              <w:rPr>
                <w:rFonts w:ascii="Calibri" w:hAnsi="Calibri" w:cs="Calibri"/>
                <w:color w:val="000000"/>
                <w:lang w:val="en-GB"/>
              </w:rPr>
            </w:pPr>
            <w:r>
              <w:t xml:space="preserve">Father’s Name :  </w:t>
            </w:r>
            <w:r w:rsidRPr="002F40BD">
              <w:rPr>
                <w:rFonts w:ascii="Calibri" w:hAnsi="Calibri" w:cs="Calibri"/>
                <w:color w:val="000000"/>
                <w:lang w:val="en-GB"/>
              </w:rPr>
              <w:t>Mr. Rajendera Kumar Bhandari</w:t>
            </w:r>
          </w:p>
          <w:p w14:paraId="54645CFF" w14:textId="77777777" w:rsidR="00535AAE" w:rsidRDefault="00535AAE" w:rsidP="00535AAE">
            <w:pPr>
              <w:rPr>
                <w:rFonts w:ascii="Calibri" w:hAnsi="Calibri" w:cs="Calibri"/>
                <w:color w:val="000000"/>
                <w:lang w:val="en-GB"/>
              </w:rPr>
            </w:pPr>
            <w:r w:rsidRPr="002F40BD">
              <w:rPr>
                <w:rFonts w:ascii="Calibri" w:hAnsi="Calibri" w:cs="Calibri"/>
                <w:color w:val="000000"/>
                <w:lang w:val="en-GB"/>
              </w:rPr>
              <w:t>Date of Birth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   :  </w:t>
            </w:r>
            <w:r w:rsidRPr="002F40BD">
              <w:rPr>
                <w:rFonts w:ascii="Calibri" w:hAnsi="Calibri" w:cs="Calibri"/>
                <w:color w:val="000000"/>
                <w:lang w:val="en-GB"/>
              </w:rPr>
              <w:t>06</w:t>
            </w:r>
            <w:r w:rsidRPr="002F40BD">
              <w:rPr>
                <w:rFonts w:ascii="Calibri" w:hAnsi="Calibri" w:cs="Calibri"/>
                <w:color w:val="000000"/>
                <w:vertAlign w:val="superscript"/>
                <w:lang w:val="en-GB"/>
              </w:rPr>
              <w:t>th</w:t>
            </w:r>
            <w:r w:rsidRPr="002F40BD">
              <w:rPr>
                <w:rFonts w:ascii="Calibri" w:hAnsi="Calibri" w:cs="Calibri"/>
                <w:color w:val="000000"/>
                <w:lang w:val="en-GB"/>
              </w:rPr>
              <w:t xml:space="preserve"> Jan 1993</w:t>
            </w:r>
          </w:p>
          <w:p w14:paraId="295087A4" w14:textId="77777777" w:rsidR="00535AAE" w:rsidRDefault="00535AAE" w:rsidP="00535AAE">
            <w:pPr>
              <w:rPr>
                <w:rFonts w:ascii="Calibri" w:hAnsi="Calibri" w:cs="Calibri"/>
                <w:color w:val="000000"/>
                <w:lang w:val="en-GB"/>
              </w:rPr>
            </w:pPr>
            <w:r w:rsidRPr="002F40BD">
              <w:rPr>
                <w:rFonts w:ascii="Calibri" w:hAnsi="Calibri" w:cs="Calibri"/>
                <w:color w:val="000000"/>
                <w:lang w:val="en-GB"/>
              </w:rPr>
              <w:t>Marital Status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 :  </w:t>
            </w:r>
            <w:r w:rsidRPr="002F40BD">
              <w:rPr>
                <w:rFonts w:ascii="Calibri" w:hAnsi="Calibri" w:cs="Calibri"/>
                <w:color w:val="000000"/>
                <w:lang w:val="en-GB"/>
              </w:rPr>
              <w:t>Unmarried</w:t>
            </w:r>
          </w:p>
          <w:p w14:paraId="117072BA" w14:textId="77777777" w:rsidR="003D1B71" w:rsidRPr="00535AAE" w:rsidRDefault="00535AAE" w:rsidP="00535AAE">
            <w:r w:rsidRPr="002F40BD">
              <w:rPr>
                <w:rFonts w:ascii="Calibri" w:hAnsi="Calibri" w:cs="Calibri"/>
                <w:color w:val="000000"/>
                <w:lang w:val="en-GB"/>
              </w:rPr>
              <w:t>Languages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       :  </w:t>
            </w:r>
            <w:r w:rsidRPr="002F40BD">
              <w:rPr>
                <w:rFonts w:ascii="Calibri" w:hAnsi="Calibri" w:cs="Calibri"/>
                <w:color w:val="000000"/>
                <w:lang w:val="en-GB"/>
              </w:rPr>
              <w:t>Hindi &amp; Englis</w:t>
            </w:r>
            <w:r>
              <w:rPr>
                <w:rFonts w:ascii="Calibri" w:hAnsi="Calibri" w:cs="Calibri"/>
                <w:color w:val="000000"/>
                <w:lang w:val="en-GB"/>
              </w:rPr>
              <w:t>h</w:t>
            </w:r>
          </w:p>
        </w:tc>
      </w:tr>
      <w:tr w:rsidR="003D1B71" w14:paraId="0B13AF1C" w14:textId="77777777" w:rsidTr="003D1B71">
        <w:trPr>
          <w:trHeight w:val="1164"/>
        </w:trPr>
        <w:tc>
          <w:tcPr>
            <w:tcW w:w="720" w:type="dxa"/>
          </w:tcPr>
          <w:p w14:paraId="41F7A832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4FC5E47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  <w:bookmarkStart w:id="0" w:name="_GoBack"/>
            <w:bookmarkEnd w:id="0"/>
          </w:p>
        </w:tc>
        <w:tc>
          <w:tcPr>
            <w:tcW w:w="423" w:type="dxa"/>
            <w:vMerge/>
          </w:tcPr>
          <w:p w14:paraId="70B9BB0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048272D" w14:textId="77777777" w:rsidR="003D1B71" w:rsidRPr="00590471" w:rsidRDefault="003D1B71" w:rsidP="00222466"/>
        </w:tc>
      </w:tr>
      <w:tr w:rsidR="003D1B71" w14:paraId="1D8EEE8A" w14:textId="77777777" w:rsidTr="003D1B71">
        <w:trPr>
          <w:trHeight w:val="543"/>
        </w:trPr>
        <w:tc>
          <w:tcPr>
            <w:tcW w:w="720" w:type="dxa"/>
          </w:tcPr>
          <w:p w14:paraId="0D317CC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E8C62DD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86BD10" wp14:editId="4E0FF670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E8D32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DK44d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AB99533" w14:textId="77777777" w:rsidR="003D1B71" w:rsidRPr="00380FD1" w:rsidRDefault="0090268A" w:rsidP="00380FD1">
            <w:pPr>
              <w:pStyle w:val="Information"/>
            </w:pPr>
            <w:r w:rsidRPr="002F40BD">
              <w:rPr>
                <w:rFonts w:ascii="Calibri" w:hAnsi="Calibri" w:cs="Calibri"/>
                <w:color w:val="000000"/>
                <w:sz w:val="22"/>
                <w:szCs w:val="22"/>
              </w:rPr>
              <w:t>C-2/9, Madangir New Delhi-110062</w:t>
            </w:r>
          </w:p>
        </w:tc>
        <w:tc>
          <w:tcPr>
            <w:tcW w:w="423" w:type="dxa"/>
            <w:vMerge/>
          </w:tcPr>
          <w:p w14:paraId="2C9D81F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190DD84" w14:textId="77777777" w:rsidR="003D1B71" w:rsidRDefault="003D1B71" w:rsidP="005801E5">
            <w:pPr>
              <w:pStyle w:val="Heading1"/>
            </w:pPr>
          </w:p>
        </w:tc>
      </w:tr>
      <w:tr w:rsidR="003D1B71" w14:paraId="740B7842" w14:textId="77777777" w:rsidTr="003D1B71">
        <w:trPr>
          <w:trHeight w:val="183"/>
        </w:trPr>
        <w:tc>
          <w:tcPr>
            <w:tcW w:w="720" w:type="dxa"/>
          </w:tcPr>
          <w:p w14:paraId="0F61F8F4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C9873C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F9F13B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4C3BBE1" w14:textId="77777777" w:rsidR="003D1B71" w:rsidRDefault="003D1B71" w:rsidP="005801E5">
            <w:pPr>
              <w:pStyle w:val="Heading1"/>
            </w:pPr>
          </w:p>
        </w:tc>
      </w:tr>
      <w:tr w:rsidR="003D1B71" w14:paraId="30831705" w14:textId="77777777" w:rsidTr="003D1B71">
        <w:trPr>
          <w:trHeight w:val="624"/>
        </w:trPr>
        <w:tc>
          <w:tcPr>
            <w:tcW w:w="720" w:type="dxa"/>
          </w:tcPr>
          <w:p w14:paraId="77116DC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2ADDB49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6E088B" wp14:editId="794A9EE0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230CF6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C277EF" w14:textId="77777777" w:rsidR="003D1B71" w:rsidRPr="00380FD1" w:rsidRDefault="0090268A" w:rsidP="00380FD1">
            <w:pPr>
              <w:pStyle w:val="Information"/>
            </w:pPr>
            <w:r w:rsidRPr="002F40BD">
              <w:rPr>
                <w:rFonts w:ascii="Calibri" w:hAnsi="Calibri" w:cs="Calibri"/>
                <w:color w:val="000000"/>
                <w:sz w:val="22"/>
                <w:szCs w:val="22"/>
              </w:rPr>
              <w:t>9716559767</w:t>
            </w:r>
          </w:p>
        </w:tc>
        <w:tc>
          <w:tcPr>
            <w:tcW w:w="423" w:type="dxa"/>
            <w:vMerge/>
          </w:tcPr>
          <w:p w14:paraId="497FBB6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45455F" w14:textId="77777777" w:rsidR="003D1B71" w:rsidRDefault="003D1B71" w:rsidP="005801E5">
            <w:pPr>
              <w:pStyle w:val="Heading1"/>
            </w:pPr>
          </w:p>
        </w:tc>
      </w:tr>
      <w:tr w:rsidR="003D1B71" w14:paraId="09CA4177" w14:textId="77777777" w:rsidTr="003D1B71">
        <w:trPr>
          <w:trHeight w:val="183"/>
        </w:trPr>
        <w:tc>
          <w:tcPr>
            <w:tcW w:w="720" w:type="dxa"/>
          </w:tcPr>
          <w:p w14:paraId="3016D59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70BB85F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7AD042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3853EE2" w14:textId="77777777" w:rsidR="003D1B71" w:rsidRDefault="003D1B71" w:rsidP="005801E5">
            <w:pPr>
              <w:pStyle w:val="Heading1"/>
            </w:pPr>
          </w:p>
        </w:tc>
      </w:tr>
      <w:tr w:rsidR="003D1B71" w14:paraId="47FC143E" w14:textId="77777777" w:rsidTr="003D1B71">
        <w:trPr>
          <w:trHeight w:val="633"/>
        </w:trPr>
        <w:tc>
          <w:tcPr>
            <w:tcW w:w="720" w:type="dxa"/>
          </w:tcPr>
          <w:p w14:paraId="2F3E3225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168CF6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BDE42C" wp14:editId="15E73BF0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B85B1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C2A72D5" w14:textId="77777777" w:rsidR="003D1B71" w:rsidRPr="00380FD1" w:rsidRDefault="005E3E21" w:rsidP="00380FD1">
            <w:pPr>
              <w:pStyle w:val="Information"/>
            </w:pPr>
            <w:hyperlink r:id="rId18" w:history="1">
              <w:r w:rsidR="0090268A" w:rsidRPr="002F40BD">
                <w:rPr>
                  <w:rStyle w:val="Hyperlink"/>
                  <w:rFonts w:ascii="Calibri" w:hAnsi="Calibri" w:cs="Calibri"/>
                  <w:szCs w:val="22"/>
                </w:rPr>
                <w:t>rathore.akansha20@gmail.com</w:t>
              </w:r>
            </w:hyperlink>
          </w:p>
        </w:tc>
        <w:tc>
          <w:tcPr>
            <w:tcW w:w="423" w:type="dxa"/>
            <w:vMerge/>
          </w:tcPr>
          <w:p w14:paraId="038461C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8A89F83" w14:textId="77777777" w:rsidR="003D1B71" w:rsidRDefault="003D1B71" w:rsidP="005801E5">
            <w:pPr>
              <w:pStyle w:val="Heading1"/>
            </w:pPr>
          </w:p>
        </w:tc>
      </w:tr>
      <w:tr w:rsidR="003D1B71" w14:paraId="4FBE9192" w14:textId="77777777" w:rsidTr="003D1B71">
        <w:trPr>
          <w:trHeight w:val="174"/>
        </w:trPr>
        <w:tc>
          <w:tcPr>
            <w:tcW w:w="720" w:type="dxa"/>
          </w:tcPr>
          <w:p w14:paraId="2CA17C7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sdt>
            <w:sdtPr>
              <w:rPr>
                <w:rFonts w:ascii="Calibri" w:hAnsi="Calibri" w:cs="Calibri"/>
                <w:color w:val="0072C7"/>
              </w:rPr>
              <w:id w:val="1192880808"/>
              <w:placeholder>
                <w:docPart w:val="14ED5C16A436450DB625225385A7ADA0"/>
              </w:placeholder>
              <w:temporary/>
              <w:showingPlcHdr/>
              <w15:appearance w15:val="hidden"/>
            </w:sdtPr>
            <w:sdtEndPr/>
            <w:sdtContent>
              <w:p w14:paraId="4A2FE6CC" w14:textId="77777777" w:rsidR="00966AB1" w:rsidRPr="00E572D6" w:rsidRDefault="00966AB1" w:rsidP="00966AB1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2AB60198" w14:textId="77777777" w:rsidR="00966AB1" w:rsidRDefault="00966AB1" w:rsidP="00966AB1">
            <w:pPr>
              <w:pStyle w:val="SchoolName"/>
            </w:pPr>
            <w:r w:rsidRPr="002F40BD">
              <w:rPr>
                <w:rFonts w:ascii="Calibri" w:hAnsi="Calibri"/>
              </w:rPr>
              <w:t xml:space="preserve">Pursuing Graduation </w:t>
            </w:r>
            <w:r>
              <w:rPr>
                <w:rFonts w:ascii="Calibri" w:hAnsi="Calibri"/>
              </w:rPr>
              <w:t xml:space="preserve">- </w:t>
            </w:r>
            <w:r w:rsidRPr="00966AB1">
              <w:rPr>
                <w:rFonts w:ascii="Calibri" w:hAnsi="Calibri"/>
                <w:b w:val="0"/>
                <w:bCs/>
              </w:rPr>
              <w:t>Delhi University</w:t>
            </w:r>
            <w:r w:rsidRPr="00966AB1">
              <w:rPr>
                <w:b w:val="0"/>
                <w:bCs/>
              </w:rPr>
              <w:t xml:space="preserve"> - New Delhi</w:t>
            </w:r>
          </w:p>
          <w:p w14:paraId="2367E3C3" w14:textId="77777777" w:rsidR="00966AB1" w:rsidRDefault="00966AB1" w:rsidP="00966AB1">
            <w:pPr>
              <w:pStyle w:val="SchoolName"/>
              <w:spacing w:line="120" w:lineRule="auto"/>
            </w:pPr>
          </w:p>
          <w:p w14:paraId="63996483" w14:textId="77777777" w:rsidR="00966AB1" w:rsidRDefault="00966AB1" w:rsidP="00966AB1">
            <w:pPr>
              <w:pStyle w:val="SchoolName"/>
              <w:rPr>
                <w:rFonts w:ascii="Calibri" w:hAnsi="Calibri"/>
              </w:rPr>
            </w:pPr>
            <w:r w:rsidRPr="002F40BD">
              <w:rPr>
                <w:rFonts w:ascii="Calibri" w:hAnsi="Calibri"/>
              </w:rPr>
              <w:t>Intermediate</w:t>
            </w:r>
            <w:r>
              <w:rPr>
                <w:rFonts w:ascii="Calibri" w:hAnsi="Calibri"/>
              </w:rPr>
              <w:t xml:space="preserve"> - </w:t>
            </w:r>
            <w:r w:rsidRPr="00966AB1">
              <w:rPr>
                <w:rFonts w:ascii="Calibri" w:hAnsi="Calibri"/>
                <w:b w:val="0"/>
                <w:bCs/>
              </w:rPr>
              <w:t>C.B.S.E. Board – 2012 – New Delhi</w:t>
            </w:r>
          </w:p>
          <w:p w14:paraId="0EB1EA08" w14:textId="77777777" w:rsidR="00966AB1" w:rsidRDefault="00966AB1" w:rsidP="00966AB1">
            <w:pPr>
              <w:pStyle w:val="SchoolName"/>
              <w:spacing w:line="120" w:lineRule="auto"/>
              <w:rPr>
                <w:rFonts w:ascii="Calibri" w:hAnsi="Calibri"/>
              </w:rPr>
            </w:pPr>
          </w:p>
          <w:p w14:paraId="5A6BF2B9" w14:textId="77777777" w:rsidR="003D1B71" w:rsidRPr="00333C1B" w:rsidRDefault="00966AB1" w:rsidP="00333C1B">
            <w:pPr>
              <w:pStyle w:val="SchoolName"/>
            </w:pPr>
            <w:r w:rsidRPr="002F40BD">
              <w:rPr>
                <w:rFonts w:ascii="Calibri" w:hAnsi="Calibri"/>
              </w:rPr>
              <w:t>Matriculation</w:t>
            </w:r>
            <w:r>
              <w:rPr>
                <w:rFonts w:ascii="Calibri" w:hAnsi="Calibri"/>
              </w:rPr>
              <w:t xml:space="preserve"> - </w:t>
            </w:r>
            <w:r w:rsidRPr="00966AB1">
              <w:rPr>
                <w:rFonts w:ascii="Calibri" w:hAnsi="Calibri"/>
                <w:b w:val="0"/>
                <w:bCs/>
              </w:rPr>
              <w:t>C.B.S.E. Board – 2010 – New Delhi</w:t>
            </w:r>
          </w:p>
        </w:tc>
        <w:tc>
          <w:tcPr>
            <w:tcW w:w="423" w:type="dxa"/>
            <w:vMerge/>
          </w:tcPr>
          <w:p w14:paraId="7A4B776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C3170BB" w14:textId="77777777" w:rsidR="003D1B71" w:rsidRDefault="003D1B71" w:rsidP="005801E5">
            <w:pPr>
              <w:pStyle w:val="Heading1"/>
            </w:pPr>
          </w:p>
        </w:tc>
      </w:tr>
    </w:tbl>
    <w:p w14:paraId="5CE36D7F" w14:textId="77777777" w:rsidR="00ED0B58" w:rsidRDefault="00ED0B58" w:rsidP="00ED0B58">
      <w:pPr>
        <w:pStyle w:val="Information"/>
        <w:rPr>
          <w:noProof/>
        </w:rPr>
        <w:sectPr w:rsidR="00ED0B58" w:rsidSect="003D1B7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2304" w:right="1138" w:bottom="1138" w:left="1138" w:header="720" w:footer="1872" w:gutter="0"/>
          <w:cols w:space="720"/>
          <w:noEndnote/>
          <w:docGrid w:linePitch="299"/>
        </w:sectPr>
      </w:pPr>
    </w:p>
    <w:p w14:paraId="1BEC8AB7" w14:textId="77777777" w:rsidR="007F5B63" w:rsidRPr="00CE1E3D" w:rsidRDefault="007F5B63" w:rsidP="006D79A8">
      <w:pPr>
        <w:pStyle w:val="BodyText"/>
      </w:pPr>
    </w:p>
    <w:sectPr w:rsidR="007F5B63" w:rsidRPr="00CE1E3D" w:rsidSect="00ED0B58"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00399" w14:textId="77777777" w:rsidR="005E3E21" w:rsidRDefault="005E3E21" w:rsidP="00590471">
      <w:r>
        <w:separator/>
      </w:r>
    </w:p>
  </w:endnote>
  <w:endnote w:type="continuationSeparator" w:id="0">
    <w:p w14:paraId="1845C813" w14:textId="77777777" w:rsidR="005E3E21" w:rsidRDefault="005E3E2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B3B0B" w14:textId="77777777" w:rsidR="00E668F3" w:rsidRDefault="00E668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FE6F6" w14:textId="77777777" w:rsidR="00D24485" w:rsidRDefault="00D2448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4EA82EF" wp14:editId="23ADE198">
              <wp:simplePos x="0" y="0"/>
              <wp:positionH relativeFrom="page">
                <wp:posOffset>0</wp:posOffset>
              </wp:positionH>
              <wp:positionV relativeFrom="page">
                <wp:posOffset>9320530</wp:posOffset>
              </wp:positionV>
              <wp:extent cx="7772400" cy="546735"/>
              <wp:effectExtent l="0" t="0" r="0" b="5715"/>
              <wp:wrapNone/>
              <wp:docPr id="2" name="MSIPCM29e842008d6061efbef8268b" descr="{&quot;HashCode&quot;:-931719521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5467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2C9E570" w14:textId="77777777" w:rsidR="00D24485" w:rsidRPr="00C66026" w:rsidRDefault="00D24485" w:rsidP="00C6602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6602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This item's classification is Internal. It was created by and is in property of the Home Credit Group. Do not distribute outside of the organization.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EA82EF" id="_x0000_t202" coordsize="21600,21600" o:spt="202" path="m,l,21600r21600,l21600,xe">
              <v:stroke joinstyle="miter"/>
              <v:path gradientshapeok="t" o:connecttype="rect"/>
            </v:shapetype>
            <v:shape id="MSIPCM29e842008d6061efbef8268b" o:spid="_x0000_s1026" type="#_x0000_t202" alt="{&quot;HashCode&quot;:-931719521,&quot;Height&quot;:792.0,&quot;Width&quot;:612.0,&quot;Placement&quot;:&quot;Footer&quot;,&quot;Index&quot;:&quot;Primary&quot;,&quot;Section&quot;:1,&quot;Top&quot;:0.0,&quot;Left&quot;:0.0}" style="position:absolute;margin-left:0;margin-top:733.9pt;width:612pt;height:43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" o:allowincell="f" filled="f" stroked="f" strokeweight=".5pt">
              <v:textbox inset=",0,,0">
                <w:txbxContent>
                  <w:p w14:paraId="02C9E570" w14:textId="77777777" w:rsidR="00D24485" w:rsidRPr="00C66026" w:rsidRDefault="00D24485" w:rsidP="00C6602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66026">
                      <w:rPr>
                        <w:rFonts w:ascii="Calibri" w:hAnsi="Calibri" w:cs="Calibri"/>
                        <w:color w:val="000000"/>
                        <w:sz w:val="20"/>
                      </w:rPr>
                      <w:t>This item's classification is Internal. It was created by and is in property of the Home Credit Group. Do not distribute outside of the organization.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16C54" w14:textId="77777777" w:rsidR="00E668F3" w:rsidRDefault="00E668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589EF" w14:textId="77777777" w:rsidR="005E3E21" w:rsidRDefault="005E3E21" w:rsidP="00590471">
      <w:r>
        <w:separator/>
      </w:r>
    </w:p>
  </w:footnote>
  <w:footnote w:type="continuationSeparator" w:id="0">
    <w:p w14:paraId="510E56DF" w14:textId="77777777" w:rsidR="005E3E21" w:rsidRDefault="005E3E2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E5EE7" w14:textId="77777777" w:rsidR="00E668F3" w:rsidRDefault="00E668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075F8" w14:textId="77777777" w:rsidR="00D24485" w:rsidRDefault="00D24485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3121FBE" wp14:editId="59588B72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D5B7E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pB9csGAD/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zytcc475FpU6EPPsRDLe13AGbFQLSTshIRKNM8faVNdUlu12+Q05vcKbEB2WUROPmXha9b3iP0CX&#10;+S5flP0QQFyB0ZhtjplzhK2/ShgYCiEjc86c+OVZ4Z+qw2MfM7VoEwhDEaS68rXHaBweF+c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CD91B" w14:textId="77777777" w:rsidR="00E668F3" w:rsidRDefault="00E668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68A"/>
    <w:rsid w:val="00060042"/>
    <w:rsid w:val="0008685D"/>
    <w:rsid w:val="00090860"/>
    <w:rsid w:val="00112FD7"/>
    <w:rsid w:val="00150ABD"/>
    <w:rsid w:val="001946FC"/>
    <w:rsid w:val="00196814"/>
    <w:rsid w:val="001D77B2"/>
    <w:rsid w:val="00203D43"/>
    <w:rsid w:val="00222466"/>
    <w:rsid w:val="0024753C"/>
    <w:rsid w:val="00276026"/>
    <w:rsid w:val="002B4549"/>
    <w:rsid w:val="00310F17"/>
    <w:rsid w:val="00322A46"/>
    <w:rsid w:val="003326CB"/>
    <w:rsid w:val="00333C1B"/>
    <w:rsid w:val="00353B60"/>
    <w:rsid w:val="00376291"/>
    <w:rsid w:val="00380FD1"/>
    <w:rsid w:val="00383D02"/>
    <w:rsid w:val="00385DE7"/>
    <w:rsid w:val="003D1B71"/>
    <w:rsid w:val="004E158A"/>
    <w:rsid w:val="00535AAE"/>
    <w:rsid w:val="00565C77"/>
    <w:rsid w:val="0056708E"/>
    <w:rsid w:val="005801E5"/>
    <w:rsid w:val="00590471"/>
    <w:rsid w:val="005D01FA"/>
    <w:rsid w:val="005E3E21"/>
    <w:rsid w:val="006033D4"/>
    <w:rsid w:val="00653E17"/>
    <w:rsid w:val="006747F0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0268A"/>
    <w:rsid w:val="00912DC8"/>
    <w:rsid w:val="009475DC"/>
    <w:rsid w:val="00966AB1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66026"/>
    <w:rsid w:val="00CE1E3D"/>
    <w:rsid w:val="00D053FA"/>
    <w:rsid w:val="00D24485"/>
    <w:rsid w:val="00DC3F0A"/>
    <w:rsid w:val="00E26AED"/>
    <w:rsid w:val="00E668F3"/>
    <w:rsid w:val="00E73AB8"/>
    <w:rsid w:val="00E90A60"/>
    <w:rsid w:val="00ED0B58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A3855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qFormat/>
    <w:rsid w:val="009026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rathore.akansha20@gmail.com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urav.singh10709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FAD898DEACD4B16BD3190F684ADC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D1CA3-DACA-419D-BD3D-8F9E55A0D1FD}"/>
      </w:docPartPr>
      <w:docPartBody>
        <w:p w:rsidR="0094267E" w:rsidRDefault="0094267E">
          <w:pPr>
            <w:pStyle w:val="1FAD898DEACD4B16BD3190F684ADC03B"/>
          </w:pPr>
          <w:r w:rsidRPr="00AC6C7E">
            <w:t>Experience</w:t>
          </w:r>
        </w:p>
      </w:docPartBody>
    </w:docPart>
    <w:docPart>
      <w:docPartPr>
        <w:name w:val="14ED5C16A436450DB625225385A7A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C04D2-B8D1-48CF-AFB0-D46D7F27BEE4}"/>
      </w:docPartPr>
      <w:docPartBody>
        <w:p w:rsidR="0094267E" w:rsidRDefault="0094267E" w:rsidP="0094267E">
          <w:pPr>
            <w:pStyle w:val="14ED5C16A436450DB625225385A7ADA0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E"/>
    <w:rsid w:val="0094267E"/>
    <w:rsid w:val="00B9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4FCF386E0643FAAAEEA9FD6BE90DF2">
    <w:name w:val="3E4FCF386E0643FAAAEEA9FD6BE90DF2"/>
  </w:style>
  <w:style w:type="paragraph" w:customStyle="1" w:styleId="B362BB323F724D6BB4D72C1512F0D720">
    <w:name w:val="B362BB323F724D6BB4D72C1512F0D720"/>
  </w:style>
  <w:style w:type="paragraph" w:customStyle="1" w:styleId="1FAD898DEACD4B16BD3190F684ADC03B">
    <w:name w:val="1FAD898DEACD4B16BD3190F684ADC03B"/>
  </w:style>
  <w:style w:type="paragraph" w:customStyle="1" w:styleId="D4B6D415282B4A5C93708FEFBD53C78D">
    <w:name w:val="D4B6D415282B4A5C93708FEFBD53C78D"/>
  </w:style>
  <w:style w:type="paragraph" w:customStyle="1" w:styleId="7A681BB6E862477DB05AC4BC5674977A">
    <w:name w:val="7A681BB6E862477DB05AC4BC5674977A"/>
  </w:style>
  <w:style w:type="paragraph" w:customStyle="1" w:styleId="5A36455B9D5A4CC6A039EA941E0F684F">
    <w:name w:val="5A36455B9D5A4CC6A039EA941E0F684F"/>
  </w:style>
  <w:style w:type="paragraph" w:customStyle="1" w:styleId="B1118FBFA3FB4D49919AEF93498023B0">
    <w:name w:val="B1118FBFA3FB4D49919AEF93498023B0"/>
  </w:style>
  <w:style w:type="paragraph" w:customStyle="1" w:styleId="6C30BC3C54EA47C38BB5B8E6A9219ABD">
    <w:name w:val="6C30BC3C54EA47C38BB5B8E6A9219ABD"/>
  </w:style>
  <w:style w:type="paragraph" w:customStyle="1" w:styleId="0F9FDCED4FA5489F9DEB1A151F79232E">
    <w:name w:val="0F9FDCED4FA5489F9DEB1A151F79232E"/>
  </w:style>
  <w:style w:type="paragraph" w:customStyle="1" w:styleId="FD34DF72F05944EDA7552362E55026E6">
    <w:name w:val="FD34DF72F05944EDA7552362E55026E6"/>
  </w:style>
  <w:style w:type="paragraph" w:customStyle="1" w:styleId="F2D2790BAA554CD0980E3C3257E9AF42">
    <w:name w:val="F2D2790BAA554CD0980E3C3257E9AF42"/>
  </w:style>
  <w:style w:type="paragraph" w:customStyle="1" w:styleId="F312EBDD359542A8A0EE6E6394E100A6">
    <w:name w:val="F312EBDD359542A8A0EE6E6394E100A6"/>
  </w:style>
  <w:style w:type="paragraph" w:customStyle="1" w:styleId="C6D847E7EEB04B85B87529DB6514C1AE">
    <w:name w:val="C6D847E7EEB04B85B87529DB6514C1AE"/>
  </w:style>
  <w:style w:type="paragraph" w:customStyle="1" w:styleId="CE504188A0E1450BB4D6ED355B9403A3">
    <w:name w:val="CE504188A0E1450BB4D6ED355B9403A3"/>
  </w:style>
  <w:style w:type="paragraph" w:customStyle="1" w:styleId="B74730E487EA40038A14D64FDAA2E8D0">
    <w:name w:val="B74730E487EA40038A14D64FDAA2E8D0"/>
  </w:style>
  <w:style w:type="paragraph" w:customStyle="1" w:styleId="AE2C526A3B654939BF1FD6FBFB83E4F8">
    <w:name w:val="AE2C526A3B654939BF1FD6FBFB83E4F8"/>
  </w:style>
  <w:style w:type="paragraph" w:customStyle="1" w:styleId="98D05B9494BC45DF9CE4A53910007347">
    <w:name w:val="98D05B9494BC45DF9CE4A53910007347"/>
  </w:style>
  <w:style w:type="paragraph" w:customStyle="1" w:styleId="CB969F8D12B94F6CB817BF228C8E7821">
    <w:name w:val="CB969F8D12B94F6CB817BF228C8E7821"/>
  </w:style>
  <w:style w:type="paragraph" w:customStyle="1" w:styleId="E10DFA7FDB174B928614A3D0E1560264">
    <w:name w:val="E10DFA7FDB174B928614A3D0E1560264"/>
  </w:style>
  <w:style w:type="paragraph" w:customStyle="1" w:styleId="9B16C0003FB74B2A903D05BFD41C36DC">
    <w:name w:val="9B16C0003FB74B2A903D05BFD41C36DC"/>
  </w:style>
  <w:style w:type="paragraph" w:customStyle="1" w:styleId="C715FA14789D4D38B910A8E12B7C0817">
    <w:name w:val="C715FA14789D4D38B910A8E12B7C0817"/>
  </w:style>
  <w:style w:type="paragraph" w:customStyle="1" w:styleId="55320E29E596431DB70454ABB5C3342B">
    <w:name w:val="55320E29E596431DB70454ABB5C3342B"/>
  </w:style>
  <w:style w:type="paragraph" w:customStyle="1" w:styleId="EC998F1FFD4A439B860E7E6503A2A5B5">
    <w:name w:val="EC998F1FFD4A439B860E7E6503A2A5B5"/>
  </w:style>
  <w:style w:type="paragraph" w:customStyle="1" w:styleId="26B21B0E2196490DA13D1BB4ADCA4D68">
    <w:name w:val="26B21B0E2196490DA13D1BB4ADCA4D68"/>
  </w:style>
  <w:style w:type="paragraph" w:customStyle="1" w:styleId="9EE77AFC0E0F4BBFAD5B0A98C2DAA02C">
    <w:name w:val="9EE77AFC0E0F4BBFAD5B0A98C2DAA02C"/>
  </w:style>
  <w:style w:type="paragraph" w:customStyle="1" w:styleId="9847E73065E54537B7B94DDF1701C699">
    <w:name w:val="9847E73065E54537B7B94DDF1701C699"/>
  </w:style>
  <w:style w:type="paragraph" w:customStyle="1" w:styleId="9E6E679770F6457198562B4952B7279B">
    <w:name w:val="9E6E679770F6457198562B4952B7279B"/>
  </w:style>
  <w:style w:type="paragraph" w:customStyle="1" w:styleId="0CE28728DEBE43F895539F20A17BC71C">
    <w:name w:val="0CE28728DEBE43F895539F20A17BC71C"/>
  </w:style>
  <w:style w:type="paragraph" w:customStyle="1" w:styleId="AAAB2F1DD9A04433A4B7848D78E1A6A5">
    <w:name w:val="AAAB2F1DD9A04433A4B7848D78E1A6A5"/>
  </w:style>
  <w:style w:type="paragraph" w:customStyle="1" w:styleId="17AEDD8A8FF54D79A05477F5C1ADD5D9">
    <w:name w:val="17AEDD8A8FF54D79A05477F5C1ADD5D9"/>
  </w:style>
  <w:style w:type="paragraph" w:customStyle="1" w:styleId="5B2D14BA3FC445EE95653D813E14D8AC">
    <w:name w:val="5B2D14BA3FC445EE95653D813E14D8AC"/>
  </w:style>
  <w:style w:type="paragraph" w:customStyle="1" w:styleId="FF4140961F0249A2AAC21BB0B8D3DC74">
    <w:name w:val="FF4140961F0249A2AAC21BB0B8D3DC74"/>
  </w:style>
  <w:style w:type="paragraph" w:customStyle="1" w:styleId="E86CA9460D2F491AB3C71B1FB8FE1633">
    <w:name w:val="E86CA9460D2F491AB3C71B1FB8FE163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BBBD3EB1D5D40E0BB3AE84914AF203C">
    <w:name w:val="EBBBD3EB1D5D40E0BB3AE84914AF203C"/>
  </w:style>
  <w:style w:type="paragraph" w:customStyle="1" w:styleId="14ED5C16A436450DB625225385A7ADA0">
    <w:name w:val="14ED5C16A436450DB625225385A7ADA0"/>
    <w:rsid w:val="009426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2020-06-02T04:34:00Z</dcterms:created>
  <dcterms:modified xsi:type="dcterms:W3CDTF">2020-06-02T10:48:00Z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13ed54b0-3371-4c9f-b9e0-3039d14ae50d_Enabled">
    <vt:lpwstr>true</vt:lpwstr>
  </property>
  <property fmtid="{D5CDD505-2E9C-101B-9397-08002B2CF9AE}" pid="4" name="MSIP_Label_13ed54b0-3371-4c9f-b9e0-3039d14ae50d_SetDate">
    <vt:lpwstr>2020-06-02T04:53:49Z</vt:lpwstr>
  </property>
  <property fmtid="{D5CDD505-2E9C-101B-9397-08002B2CF9AE}" pid="5" name="MSIP_Label_13ed54b0-3371-4c9f-b9e0-3039d14ae50d_Method">
    <vt:lpwstr>Standard</vt:lpwstr>
  </property>
  <property fmtid="{D5CDD505-2E9C-101B-9397-08002B2CF9AE}" pid="6" name="MSIP_Label_13ed54b0-3371-4c9f-b9e0-3039d14ae50d_Name">
    <vt:lpwstr>Internal</vt:lpwstr>
  </property>
  <property fmtid="{D5CDD505-2E9C-101B-9397-08002B2CF9AE}" pid="7" name="MSIP_Label_13ed54b0-3371-4c9f-b9e0-3039d14ae50d_SiteId">
    <vt:lpwstr>5675d321-19d1-4c95-9684-2c28ac8f80a4</vt:lpwstr>
  </property>
  <property fmtid="{D5CDD505-2E9C-101B-9397-08002B2CF9AE}" pid="8" name="MSIP_Label_13ed54b0-3371-4c9f-b9e0-3039d14ae50d_ActionId">
    <vt:lpwstr>8f4351c7-3313-4fb7-ae0c-f73044be0ec4</vt:lpwstr>
  </property>
  <property fmtid="{D5CDD505-2E9C-101B-9397-08002B2CF9AE}" pid="9" name="MSIP_Label_13ed54b0-3371-4c9f-b9e0-3039d14ae50d_ContentBits">
    <vt:lpwstr>2</vt:lpwstr>
  </property>
</Properties>
</file>